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98412A" w14:textId="5C24FB26" w:rsidR="008F5258" w:rsidRPr="004E73E0" w:rsidRDefault="004841C8" w:rsidP="008F5258">
      <w:pPr>
        <w:pStyle w:val="Nzev"/>
        <w:rPr>
          <w:rFonts w:cstheme="majorHAnsi"/>
          <w:sz w:val="44"/>
          <w:lang w:val="sk-SK"/>
        </w:rPr>
      </w:pPr>
      <w:r w:rsidRPr="004E73E0">
        <w:rPr>
          <w:rFonts w:cstheme="majorHAnsi"/>
          <w:sz w:val="44"/>
          <w:lang w:val="sk-SK"/>
        </w:rPr>
        <w:t>Model - visualisation of the "Red Garden" sports complex in Boskovice</w:t>
      </w:r>
    </w:p>
    <w:p w14:paraId="7408B774" w14:textId="77777777" w:rsidR="008F5258" w:rsidRPr="004E73E0" w:rsidRDefault="008F5258" w:rsidP="008F5258">
      <w:pPr>
        <w:rPr>
          <w:rFonts w:asciiTheme="majorHAnsi" w:hAnsiTheme="majorHAnsi" w:cstheme="majorHAnsi"/>
          <w:lang w:val="sk-SK"/>
        </w:rPr>
      </w:pPr>
    </w:p>
    <w:p w14:paraId="459334F1" w14:textId="1B2E88C3" w:rsidR="004841C8" w:rsidRPr="004E73E0" w:rsidRDefault="004841C8" w:rsidP="004841C8">
      <w:pPr>
        <w:spacing w:after="0" w:line="240" w:lineRule="auto"/>
        <w:jc w:val="center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  <w:r w:rsidRPr="004E73E0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>Boskovice</w:t>
      </w:r>
      <w:r w:rsidR="00C40638" w:rsidRPr="00C40638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 xml:space="preserve"> </w:t>
      </w:r>
      <w:r w:rsidR="00C40638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>e</w:t>
      </w:r>
      <w:r w:rsidR="00C40638" w:rsidRPr="004E73E0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>lementary school</w:t>
      </w:r>
      <w:r w:rsidRPr="004E73E0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>, contribution organisation</w:t>
      </w:r>
    </w:p>
    <w:p w14:paraId="0A99AB08" w14:textId="19F6CF71" w:rsidR="008F5258" w:rsidRPr="004E73E0" w:rsidRDefault="00C40638" w:rsidP="004841C8">
      <w:pPr>
        <w:spacing w:after="0" w:line="240" w:lineRule="auto"/>
        <w:jc w:val="center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  <w:r w:rsidRPr="00C40638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>náměstí 9. května</w:t>
      </w:r>
      <w:r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 xml:space="preserve">, </w:t>
      </w:r>
      <w:r w:rsidR="004841C8" w:rsidRPr="004E73E0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t>Boskovice 68001</w:t>
      </w:r>
    </w:p>
    <w:p w14:paraId="5C566330" w14:textId="77777777" w:rsidR="008F5258" w:rsidRPr="004E73E0" w:rsidRDefault="008F5258" w:rsidP="008F5258">
      <w:pPr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tbl>
      <w:tblPr>
        <w:tblStyle w:val="Mkatabulky"/>
        <w:tblpPr w:leftFromText="141" w:rightFromText="141" w:vertAnchor="text" w:horzAnchor="margin" w:tblpXSpec="center" w:tblpY="24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7"/>
        <w:gridCol w:w="4281"/>
      </w:tblGrid>
      <w:tr w:rsidR="008F5258" w:rsidRPr="004E73E0" w14:paraId="7BF3C410" w14:textId="77777777" w:rsidTr="008F5258">
        <w:trPr>
          <w:trHeight w:val="3258"/>
        </w:trPr>
        <w:tc>
          <w:tcPr>
            <w:tcW w:w="4077" w:type="dxa"/>
          </w:tcPr>
          <w:p w14:paraId="3C547C28" w14:textId="77777777" w:rsidR="008F5258" w:rsidRPr="004E73E0" w:rsidRDefault="008F5258" w:rsidP="008F5258">
            <w:pPr>
              <w:rPr>
                <w:rFonts w:asciiTheme="majorHAnsi" w:hAnsiTheme="majorHAnsi" w:cstheme="majorHAnsi"/>
                <w:color w:val="44546A" w:themeColor="text2"/>
                <w:sz w:val="28"/>
                <w:szCs w:val="28"/>
                <w:lang w:val="sk-SK"/>
              </w:rPr>
            </w:pPr>
            <w:r w:rsidRPr="004E73E0">
              <w:rPr>
                <w:rFonts w:asciiTheme="majorHAnsi" w:hAnsiTheme="majorHAnsi" w:cstheme="majorHAnsi"/>
                <w:noProof/>
                <w:lang w:eastAsia="cs-CZ"/>
              </w:rPr>
              <w:drawing>
                <wp:inline distT="0" distB="0" distL="0" distR="0" wp14:anchorId="61AFA00B" wp14:editId="16D7D45E">
                  <wp:extent cx="2534400" cy="1895475"/>
                  <wp:effectExtent l="0" t="0" r="0" b="0"/>
                  <wp:docPr id="2" name="Obrázek 2" descr="C:\Users\pn\Dropbox\projekt\Projekt DigiMe\IMG_20220429_095255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n\Dropbox\projekt\Projekt DigiMe\IMG_20220429_095255_resi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078" cy="189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102BD0BE" w14:textId="3E1DBBB8" w:rsidR="008F5258" w:rsidRPr="004E73E0" w:rsidRDefault="008F5258" w:rsidP="008F5258">
            <w:pPr>
              <w:rPr>
                <w:rFonts w:asciiTheme="majorHAnsi" w:hAnsiTheme="majorHAnsi" w:cstheme="majorHAnsi"/>
                <w:color w:val="44546A" w:themeColor="text2"/>
                <w:sz w:val="28"/>
                <w:szCs w:val="28"/>
                <w:lang w:val="sk-SK"/>
              </w:rPr>
            </w:pPr>
            <w:r w:rsidRPr="004E73E0">
              <w:rPr>
                <w:rFonts w:asciiTheme="majorHAnsi" w:hAnsiTheme="majorHAnsi" w:cstheme="majorHAnsi"/>
                <w:noProof/>
                <w:color w:val="44546A" w:themeColor="text2"/>
                <w:sz w:val="28"/>
                <w:szCs w:val="28"/>
                <w:lang w:eastAsia="cs-CZ"/>
              </w:rPr>
              <w:drawing>
                <wp:inline distT="0" distB="0" distL="0" distR="0" wp14:anchorId="15B7456F" wp14:editId="554FB81C">
                  <wp:extent cx="2581275" cy="1930533"/>
                  <wp:effectExtent l="0" t="0" r="0" b="0"/>
                  <wp:docPr id="3" name="Obrázek 3" descr="C:\Users\pn\Dropbox\projekt\Projekt DigiMe\IMG_20220429_094914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n\Dropbox\projekt\Projekt DigiMe\IMG_20220429_094914_resi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660" cy="193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258" w:rsidRPr="004E73E0" w14:paraId="57D26E73" w14:textId="77777777" w:rsidTr="008F5258">
        <w:trPr>
          <w:trHeight w:val="3531"/>
        </w:trPr>
        <w:tc>
          <w:tcPr>
            <w:tcW w:w="4077" w:type="dxa"/>
          </w:tcPr>
          <w:p w14:paraId="51B59F1C" w14:textId="0789E396" w:rsidR="008F5258" w:rsidRPr="004E73E0" w:rsidRDefault="008F5258" w:rsidP="008F5258">
            <w:pPr>
              <w:rPr>
                <w:rFonts w:asciiTheme="majorHAnsi" w:hAnsiTheme="majorHAnsi" w:cstheme="majorHAnsi"/>
                <w:color w:val="44546A" w:themeColor="text2"/>
                <w:sz w:val="28"/>
                <w:szCs w:val="28"/>
                <w:lang w:val="sk-SK"/>
              </w:rPr>
            </w:pPr>
            <w:r w:rsidRPr="004E73E0">
              <w:rPr>
                <w:rFonts w:asciiTheme="majorHAnsi" w:hAnsiTheme="majorHAnsi" w:cstheme="majorHAnsi"/>
                <w:noProof/>
                <w:color w:val="44546A" w:themeColor="text2"/>
                <w:sz w:val="28"/>
                <w:szCs w:val="28"/>
                <w:lang w:eastAsia="cs-CZ"/>
              </w:rPr>
              <w:drawing>
                <wp:inline distT="0" distB="0" distL="0" distR="0" wp14:anchorId="46F229BC" wp14:editId="56AA2FA6">
                  <wp:extent cx="2486025" cy="2205466"/>
                  <wp:effectExtent l="0" t="0" r="0" b="4445"/>
                  <wp:docPr id="5" name="Obrázek 5" descr="C:\Users\pn\Dropbox\projekt\Projekt DigiMe\IMG_20220429_094756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n\Dropbox\projekt\Projekt DigiMe\IMG_20220429_094756_resi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26" r="17794" b="22592"/>
                          <a:stretch/>
                        </pic:blipFill>
                        <pic:spPr bwMode="auto">
                          <a:xfrm>
                            <a:off x="0" y="0"/>
                            <a:ext cx="2484214" cy="2203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3FA5D468" w14:textId="3350E234" w:rsidR="008F5258" w:rsidRPr="004E73E0" w:rsidRDefault="008F5258" w:rsidP="008F5258">
            <w:pPr>
              <w:rPr>
                <w:rFonts w:asciiTheme="majorHAnsi" w:hAnsiTheme="majorHAnsi" w:cstheme="majorHAnsi"/>
                <w:color w:val="44546A" w:themeColor="text2"/>
                <w:sz w:val="28"/>
                <w:szCs w:val="28"/>
                <w:lang w:val="sk-SK"/>
              </w:rPr>
            </w:pPr>
            <w:r w:rsidRPr="004E73E0">
              <w:rPr>
                <w:rFonts w:asciiTheme="majorHAnsi" w:hAnsiTheme="majorHAnsi" w:cstheme="majorHAnsi"/>
                <w:noProof/>
                <w:color w:val="44546A" w:themeColor="text2"/>
                <w:sz w:val="28"/>
                <w:szCs w:val="28"/>
                <w:lang w:eastAsia="cs-CZ"/>
              </w:rPr>
              <w:drawing>
                <wp:inline distT="0" distB="0" distL="0" distR="0" wp14:anchorId="0096159B" wp14:editId="563E44B1">
                  <wp:extent cx="2581275" cy="2208535"/>
                  <wp:effectExtent l="0" t="0" r="0" b="1270"/>
                  <wp:docPr id="4" name="Obrázek 4" descr="C:\Users\pn\Dropbox\projekt\Projekt DigiMe\IMG_20220429_115011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n\Dropbox\projekt\Projekt DigiMe\IMG_20220429_115011_resi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41" b="9005"/>
                          <a:stretch/>
                        </pic:blipFill>
                        <pic:spPr bwMode="auto">
                          <a:xfrm>
                            <a:off x="0" y="0"/>
                            <a:ext cx="2586250" cy="221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27FF93" w14:textId="77777777" w:rsidR="008F5258" w:rsidRPr="004E73E0" w:rsidRDefault="008F5258" w:rsidP="008F5258">
      <w:pPr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2D6B6C49" w14:textId="77777777" w:rsidR="00017FE6" w:rsidRPr="004E73E0" w:rsidRDefault="00017FE6">
      <w:pPr>
        <w:rPr>
          <w:rFonts w:asciiTheme="majorHAnsi" w:eastAsiaTheme="majorEastAsia" w:hAnsiTheme="majorHAnsi" w:cstheme="majorHAnsi"/>
          <w:color w:val="44546A" w:themeColor="text2"/>
          <w:sz w:val="28"/>
          <w:szCs w:val="28"/>
          <w:lang w:val="sk-SK"/>
        </w:rPr>
      </w:pPr>
      <w:r w:rsidRPr="004E73E0"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  <w:br w:type="page"/>
      </w:r>
    </w:p>
    <w:p w14:paraId="4D855C9D" w14:textId="1961D8FB" w:rsidR="004841C8" w:rsidRPr="004E73E0" w:rsidRDefault="004841C8" w:rsidP="00440061">
      <w:pPr>
        <w:pStyle w:val="Nadpis1"/>
        <w:rPr>
          <w:rFonts w:eastAsia="Times New Roman" w:cstheme="majorHAnsi"/>
          <w:lang w:eastAsia="cs-CZ"/>
        </w:rPr>
      </w:pPr>
      <w:bookmarkStart w:id="0" w:name="_Toc118034030"/>
      <w:proofErr w:type="spellStart"/>
      <w:r w:rsidRPr="004E73E0">
        <w:rPr>
          <w:rFonts w:eastAsia="Times New Roman" w:cstheme="majorHAnsi"/>
          <w:lang w:eastAsia="cs-CZ"/>
        </w:rPr>
        <w:lastRenderedPageBreak/>
        <w:t>Annotation</w:t>
      </w:r>
      <w:bookmarkEnd w:id="0"/>
      <w:proofErr w:type="spellEnd"/>
    </w:p>
    <w:p w14:paraId="449B0779" w14:textId="103EDFE9" w:rsidR="00017FE6" w:rsidRPr="004E73E0" w:rsidRDefault="004841C8" w:rsidP="004841C8">
      <w:pPr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cooperation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city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Boskovice,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model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"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Garden"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sports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complex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Boskovice.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use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editors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on a 3D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ground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terrain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cutting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LASER plotter,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add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minor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adjustments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inaccuracies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3D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6E860BDE" w14:textId="77777777" w:rsidR="00017FE6" w:rsidRPr="004E73E0" w:rsidRDefault="00017FE6">
      <w:pPr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</w:pPr>
      <w:r w:rsidRPr="004E73E0">
        <w:rPr>
          <w:rFonts w:asciiTheme="majorHAnsi" w:hAnsiTheme="majorHAnsi" w:cstheme="majorHAnsi"/>
        </w:rPr>
        <w:br w:type="page"/>
      </w:r>
    </w:p>
    <w:sdt>
      <w:sdtPr>
        <w:rPr>
          <w:rFonts w:ascii="Arial" w:eastAsiaTheme="minorEastAsia" w:hAnsi="Arial" w:cstheme="majorHAnsi"/>
          <w:color w:val="auto"/>
          <w:sz w:val="21"/>
          <w:szCs w:val="21"/>
        </w:rPr>
        <w:id w:val="198072610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D25C131" w14:textId="093812D5" w:rsidR="007B42C0" w:rsidRPr="004E73E0" w:rsidRDefault="007B42C0">
          <w:pPr>
            <w:pStyle w:val="Nadpisobsahu"/>
            <w:rPr>
              <w:rFonts w:cstheme="majorHAnsi"/>
            </w:rPr>
          </w:pPr>
          <w:proofErr w:type="spellStart"/>
          <w:r w:rsidRPr="004E73E0">
            <w:rPr>
              <w:rFonts w:cstheme="majorHAnsi"/>
            </w:rPr>
            <w:t>Contents</w:t>
          </w:r>
          <w:proofErr w:type="spellEnd"/>
          <w:r w:rsidR="002A4D79">
            <w:rPr>
              <w:rFonts w:cstheme="majorHAnsi"/>
            </w:rPr>
            <w:t>:</w:t>
          </w:r>
        </w:p>
        <w:p w14:paraId="22FBE53D" w14:textId="06577FB8" w:rsidR="00CE6A29" w:rsidRPr="00CE6A29" w:rsidRDefault="007B42C0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r w:rsidRPr="00CE6A29">
            <w:rPr>
              <w:rFonts w:asciiTheme="majorHAnsi" w:hAnsiTheme="majorHAnsi" w:cstheme="majorHAnsi"/>
            </w:rPr>
            <w:fldChar w:fldCharType="begin"/>
          </w:r>
          <w:r w:rsidRPr="00CE6A29">
            <w:rPr>
              <w:rFonts w:asciiTheme="majorHAnsi" w:hAnsiTheme="majorHAnsi" w:cstheme="majorHAnsi"/>
            </w:rPr>
            <w:instrText xml:space="preserve"> TOC \o "1-3" \h \z \u </w:instrText>
          </w:r>
          <w:r w:rsidRPr="00CE6A29">
            <w:rPr>
              <w:rFonts w:asciiTheme="majorHAnsi" w:hAnsiTheme="majorHAnsi" w:cstheme="majorHAnsi"/>
            </w:rPr>
            <w:fldChar w:fldCharType="separate"/>
          </w:r>
          <w:hyperlink w:anchor="_Toc118034030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Annotation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_Toc118034030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="002A4D79">
              <w:rPr>
                <w:rFonts w:asciiTheme="majorHAnsi" w:hAnsiTheme="majorHAnsi" w:cstheme="majorHAnsi"/>
                <w:noProof/>
                <w:webHidden/>
              </w:rPr>
              <w:t>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34961D64" w14:textId="3DB23919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1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Project information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_Toc118034031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DF2630F" w14:textId="703BC5E4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2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Description of the situation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_Toc118034032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6CF3F91" w14:textId="32FA72CC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3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Project goal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_Toc118034033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11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7C68719" w14:textId="63F1DC1D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4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The final option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_Toc118034034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12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639B9BA" w14:textId="2F22C07B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5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Who is the project intended for?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_Toc118034035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14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F96E0C6" w14:textId="02CF7E85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6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Required material equipment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_Toc118034036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15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A39DB5A" w14:textId="373FECE0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7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Financial calculations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_Toc118034037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19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8A0FA37" w14:textId="03910E0E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8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The appetite for work – priceless!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_Toc118034038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19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2ABE6BF" w14:textId="7899F942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39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Time schedule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_Toc118034039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20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7C01443" w14:textId="798C32C5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0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The share of the work of the leading pedagogues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_Toc118034040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21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ED6373C" w14:textId="065815E7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1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Workflow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_Toc118034041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B120463" w14:textId="2E7A842F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2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Motherboard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_Toc118034042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D3F3316" w14:textId="51E4A651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3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Roads, parking lots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_Toc118034043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23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C97CD32" w14:textId="219315EC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4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Winter stadium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_Toc118034044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24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6A80141" w14:textId="4132180F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5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Swimming pool "Červenka"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_Toc118034045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64511D3" w14:textId="40206386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6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Entrance building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_Toc118034046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32C9A51E" w14:textId="76944C25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7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Locker rooms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_Toc118034047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26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CD04517" w14:textId="7974D4B0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8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Toilets, umbrellas, benches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_Toc118034048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27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CF77159" w14:textId="1A65A4D3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49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Changing rooms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_Toc118034049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28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1BC4560D" w14:textId="2FF6DD9E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0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Water slide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_Toc118034050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29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625E7B8" w14:textId="2C9311AD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1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Bridge over the water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_Toc118034051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30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07376420" w14:textId="7839C00D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2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Aquapark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_Toc118034052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31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308D0C6" w14:textId="6E34F031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3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Wastewater treatment plant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_Toc118034053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343E4221" w14:textId="212218A1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4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Multipurpose hall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_Toc118034054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33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37BABC0" w14:textId="0A2728F4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5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Athletic oval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_Toc118034055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34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A78D4B1" w14:textId="04BA338F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6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Football stadium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_Toc118034056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18847261" w14:textId="410BBD3D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7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Flat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_Toc118034057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C24B22E" w14:textId="73289792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8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Football locker rooms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_Toc118034058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36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16D4585E" w14:textId="2BB0143E" w:rsidR="00CE6A29" w:rsidRPr="00CE6A29" w:rsidRDefault="002A4D79">
          <w:pPr>
            <w:pStyle w:val="Obsah3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59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Football stadium accessories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_Toc118034059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37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B4ED6D4" w14:textId="71C11DA1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0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Administrative building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_Toc118034060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38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A946433" w14:textId="7EF70DDB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1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Bowling alley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_Toc118034061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39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39D4C2A2" w14:textId="102D8397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2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Hostel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_Toc118034062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40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323B8CFB" w14:textId="4329E766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3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Substation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_Toc118034063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41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319C41A4" w14:textId="279CA814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4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Volleyball courts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_Toc118034064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28733F3" w14:textId="617E5818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6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Tennis courts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_Toc118034066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43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7E0DBAD" w14:textId="5F93FAB1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7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Parking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_Toc118034067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44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785852FC" w14:textId="2524556E" w:rsidR="00CE6A29" w:rsidRPr="00CE6A29" w:rsidRDefault="002A4D79">
          <w:pPr>
            <w:pStyle w:val="Obsah2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8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Nature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_Toc118034068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45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F749743" w14:textId="30FC4A3B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69" w:history="1">
            <w:r w:rsidR="00CE6A29" w:rsidRPr="00CE6A29">
              <w:rPr>
                <w:rStyle w:val="Hypertextovodkaz"/>
                <w:rFonts w:asciiTheme="majorHAnsi" w:eastAsiaTheme="majorEastAsia" w:hAnsiTheme="majorHAnsi" w:cstheme="majorHAnsi"/>
                <w:noProof/>
              </w:rPr>
              <w:t>Completion of the model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_Toc118034069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46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6DBE025" w14:textId="184A3DDD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70" w:history="1">
            <w:r w:rsidR="00CE6A29" w:rsidRPr="00CE6A29">
              <w:rPr>
                <w:rStyle w:val="Hypertextovodkaz"/>
                <w:rFonts w:asciiTheme="majorHAnsi" w:eastAsiaTheme="majorEastAsia" w:hAnsiTheme="majorHAnsi" w:cstheme="majorHAnsi"/>
                <w:noProof/>
              </w:rPr>
              <w:t>A table with the name of the project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_Toc118034070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47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1C32E08F" w14:textId="2EA5FFCD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71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The final form of the project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_Toc118034071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50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6DD7DC0" w14:textId="6100066C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72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Competition on 5/26/2022 in VIDA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_Toc118034072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51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5A2E2A9B" w14:textId="6CDA54C2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73" w:history="1">
            <w:r w:rsidR="00CE6A29" w:rsidRPr="00CE6A29">
              <w:rPr>
                <w:rStyle w:val="Hypertextovodkaz"/>
                <w:rFonts w:asciiTheme="majorHAnsi" w:eastAsia="Times New Roman" w:hAnsiTheme="majorHAnsi" w:cstheme="majorHAnsi"/>
                <w:noProof/>
                <w:lang w:eastAsia="cs-CZ"/>
              </w:rPr>
              <w:t>Evaluation of the project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_Toc118034073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52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38255FD0" w14:textId="0BADE169" w:rsidR="00CE6A29" w:rsidRPr="00CE6A29" w:rsidRDefault="002A4D79">
          <w:pPr>
            <w:pStyle w:val="Obsah1"/>
            <w:tabs>
              <w:tab w:val="right" w:leader="dot" w:pos="9056"/>
            </w:tabs>
            <w:rPr>
              <w:rFonts w:asciiTheme="majorHAnsi" w:hAnsiTheme="majorHAnsi" w:cstheme="majorHAnsi"/>
              <w:noProof/>
              <w:sz w:val="22"/>
              <w:szCs w:val="22"/>
              <w:lang w:eastAsia="cs-CZ"/>
            </w:rPr>
          </w:pPr>
          <w:hyperlink w:anchor="_Toc118034074" w:history="1">
            <w:r w:rsidR="00CE6A29" w:rsidRPr="00CE6A29">
              <w:rPr>
                <w:rStyle w:val="Hypertextovodkaz"/>
                <w:rFonts w:asciiTheme="majorHAnsi" w:hAnsiTheme="majorHAnsi" w:cstheme="majorHAnsi"/>
                <w:noProof/>
              </w:rPr>
              <w:t>Used SW and tutorials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instrText xml:space="preserve"> PAGEREF _Toc118034074 \h </w:instrTex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>
              <w:rPr>
                <w:rFonts w:asciiTheme="majorHAnsi" w:hAnsiTheme="majorHAnsi" w:cstheme="majorHAnsi"/>
                <w:noProof/>
                <w:webHidden/>
              </w:rPr>
              <w:t>52</w:t>
            </w:r>
            <w:r w:rsidR="00CE6A29" w:rsidRPr="00CE6A29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C715083" w14:textId="0CD990CC" w:rsidR="007B42C0" w:rsidRPr="004E73E0" w:rsidRDefault="007B42C0">
          <w:pPr>
            <w:rPr>
              <w:rFonts w:asciiTheme="majorHAnsi" w:hAnsiTheme="majorHAnsi" w:cstheme="majorHAnsi"/>
            </w:rPr>
          </w:pPr>
          <w:r w:rsidRPr="00CE6A29">
            <w:rPr>
              <w:rFonts w:asciiTheme="majorHAnsi" w:hAnsiTheme="majorHAnsi" w:cstheme="majorHAnsi"/>
              <w:noProof/>
            </w:rPr>
            <w:fldChar w:fldCharType="end"/>
          </w:r>
        </w:p>
      </w:sdtContent>
    </w:sdt>
    <w:p w14:paraId="2CC4BF8C" w14:textId="77777777" w:rsidR="00C5039D" w:rsidRPr="004E73E0" w:rsidRDefault="00C5039D" w:rsidP="00C5039D">
      <w:pPr>
        <w:tabs>
          <w:tab w:val="left" w:pos="1134"/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2"/>
          <w:szCs w:val="28"/>
          <w:lang w:val="sk-SK"/>
        </w:rPr>
      </w:pPr>
    </w:p>
    <w:p w14:paraId="12F52E7C" w14:textId="3F0984C7" w:rsidR="00C5039D" w:rsidRPr="004E73E0" w:rsidRDefault="00C5039D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6B379737" w14:textId="4EB0F96A" w:rsidR="007B42C0" w:rsidRPr="004E73E0" w:rsidRDefault="007B42C0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765D28A7" w14:textId="4E5922A2" w:rsidR="007B42C0" w:rsidRPr="004E73E0" w:rsidRDefault="007B42C0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4C928435" w14:textId="0A4021CB" w:rsidR="007B42C0" w:rsidRPr="004E73E0" w:rsidRDefault="007B42C0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595D309A" w14:textId="671E6533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141D4CE4" w14:textId="431B87DE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12381C9A" w14:textId="0DAE0854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688243D2" w14:textId="6870D02A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4AEEC548" w14:textId="451335D2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0D048AE4" w14:textId="0250F8E4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7768EECF" w14:textId="0F9E6CF2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4BC64021" w14:textId="0F96FF05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2EC20BCE" w14:textId="654B9F06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21208412" w14:textId="777766AD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3AAAE745" w14:textId="4977159C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7884EFD0" w14:textId="1EF0FF37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1E7BB62D" w14:textId="0B08A3FC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6587A089" w14:textId="1F268522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23CE2944" w14:textId="3711ED38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45C65D2D" w14:textId="65F16D66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79FECB07" w14:textId="3EBFB7BD" w:rsidR="00F10C2F" w:rsidRPr="004E73E0" w:rsidRDefault="00F10C2F" w:rsidP="00C5039D">
      <w:pPr>
        <w:tabs>
          <w:tab w:val="left" w:pos="7797"/>
        </w:tabs>
        <w:spacing w:after="0" w:line="240" w:lineRule="auto"/>
        <w:rPr>
          <w:rFonts w:asciiTheme="majorHAnsi" w:hAnsiTheme="majorHAnsi" w:cstheme="majorHAnsi"/>
          <w:color w:val="44546A" w:themeColor="text2"/>
          <w:sz w:val="28"/>
          <w:szCs w:val="28"/>
          <w:lang w:val="sk-SK"/>
        </w:rPr>
      </w:pPr>
    </w:p>
    <w:p w14:paraId="3E96BEA2" w14:textId="77777777" w:rsidR="004841C8" w:rsidRPr="004E73E0" w:rsidRDefault="004841C8" w:rsidP="00440061">
      <w:pPr>
        <w:pStyle w:val="Normlnweb"/>
        <w:shd w:val="clear" w:color="auto" w:fill="FFFFFF"/>
        <w:spacing w:before="120" w:after="0"/>
        <w:outlineLvl w:val="0"/>
        <w:rPr>
          <w:rFonts w:asciiTheme="majorHAnsi" w:hAnsiTheme="majorHAnsi" w:cstheme="majorHAnsi"/>
          <w:color w:val="444444"/>
        </w:rPr>
      </w:pPr>
      <w:bookmarkStart w:id="1" w:name="_Toc118034031"/>
      <w:bookmarkStart w:id="2" w:name="_Toc102560925"/>
      <w:r w:rsidRPr="004E73E0">
        <w:rPr>
          <w:rFonts w:asciiTheme="majorHAnsi" w:hAnsiTheme="majorHAnsi" w:cstheme="majorHAnsi"/>
          <w:color w:val="444444"/>
        </w:rPr>
        <w:lastRenderedPageBreak/>
        <w:t xml:space="preserve">Project </w:t>
      </w:r>
      <w:proofErr w:type="spellStart"/>
      <w:r w:rsidRPr="004E73E0">
        <w:rPr>
          <w:rFonts w:asciiTheme="majorHAnsi" w:hAnsiTheme="majorHAnsi" w:cstheme="majorHAnsi"/>
          <w:color w:val="444444"/>
        </w:rPr>
        <w:t>information</w:t>
      </w:r>
      <w:bookmarkEnd w:id="1"/>
      <w:proofErr w:type="spellEnd"/>
    </w:p>
    <w:p w14:paraId="381C3215" w14:textId="77777777" w:rsidR="004841C8" w:rsidRPr="004E73E0" w:rsidRDefault="004841C8" w:rsidP="00440061">
      <w:pPr>
        <w:pStyle w:val="Normlnweb"/>
        <w:shd w:val="clear" w:color="auto" w:fill="FFFFFF"/>
        <w:spacing w:before="120" w:after="0"/>
        <w:outlineLvl w:val="1"/>
        <w:rPr>
          <w:rFonts w:asciiTheme="majorHAnsi" w:hAnsiTheme="majorHAnsi" w:cstheme="majorHAnsi"/>
          <w:color w:val="444444"/>
        </w:rPr>
      </w:pPr>
      <w:bookmarkStart w:id="3" w:name="_Toc118034032"/>
      <w:proofErr w:type="spellStart"/>
      <w:r w:rsidRPr="004E73E0">
        <w:rPr>
          <w:rFonts w:asciiTheme="majorHAnsi" w:hAnsiTheme="majorHAnsi" w:cstheme="majorHAnsi"/>
          <w:color w:val="444444"/>
        </w:rPr>
        <w:t>Description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of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the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situation</w:t>
      </w:r>
      <w:bookmarkEnd w:id="3"/>
      <w:proofErr w:type="spellEnd"/>
    </w:p>
    <w:p w14:paraId="36F45B36" w14:textId="6791D66F" w:rsidR="008F5258" w:rsidRPr="004E73E0" w:rsidRDefault="004841C8" w:rsidP="004841C8">
      <w:pPr>
        <w:pStyle w:val="Normlnweb"/>
        <w:shd w:val="clear" w:color="auto" w:fill="FFFFFF"/>
        <w:spacing w:before="120" w:beforeAutospacing="0" w:after="0" w:afterAutospacing="0"/>
        <w:rPr>
          <w:rFonts w:asciiTheme="majorHAnsi" w:hAnsiTheme="majorHAnsi" w:cstheme="majorHAnsi"/>
          <w:color w:val="444444"/>
        </w:rPr>
      </w:pPr>
      <w:proofErr w:type="spellStart"/>
      <w:r w:rsidRPr="004E73E0">
        <w:rPr>
          <w:rFonts w:asciiTheme="majorHAnsi" w:hAnsiTheme="majorHAnsi" w:cstheme="majorHAnsi"/>
          <w:color w:val="444444"/>
        </w:rPr>
        <w:t>One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serious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problem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of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a </w:t>
      </w:r>
      <w:proofErr w:type="spellStart"/>
      <w:r w:rsidRPr="004E73E0">
        <w:rPr>
          <w:rFonts w:asciiTheme="majorHAnsi" w:hAnsiTheme="majorHAnsi" w:cstheme="majorHAnsi"/>
          <w:color w:val="444444"/>
        </w:rPr>
        <w:t>sporting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nature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that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has </w:t>
      </w:r>
      <w:proofErr w:type="spellStart"/>
      <w:r w:rsidRPr="004E73E0">
        <w:rPr>
          <w:rFonts w:asciiTheme="majorHAnsi" w:hAnsiTheme="majorHAnsi" w:cstheme="majorHAnsi"/>
          <w:color w:val="444444"/>
        </w:rPr>
        <w:t>been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going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on in Boskovice </w:t>
      </w:r>
      <w:proofErr w:type="spellStart"/>
      <w:r w:rsidRPr="004E73E0">
        <w:rPr>
          <w:rFonts w:asciiTheme="majorHAnsi" w:hAnsiTheme="majorHAnsi" w:cstheme="majorHAnsi"/>
          <w:color w:val="444444"/>
        </w:rPr>
        <w:t>for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decades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. </w:t>
      </w:r>
      <w:proofErr w:type="spellStart"/>
      <w:r w:rsidRPr="004E73E0">
        <w:rPr>
          <w:rFonts w:asciiTheme="majorHAnsi" w:hAnsiTheme="majorHAnsi" w:cstheme="majorHAnsi"/>
          <w:color w:val="444444"/>
        </w:rPr>
        <w:t>We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do </w:t>
      </w:r>
      <w:proofErr w:type="spellStart"/>
      <w:r w:rsidRPr="004E73E0">
        <w:rPr>
          <w:rFonts w:asciiTheme="majorHAnsi" w:hAnsiTheme="majorHAnsi" w:cstheme="majorHAnsi"/>
          <w:color w:val="444444"/>
        </w:rPr>
        <w:t>have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solid </w:t>
      </w:r>
      <w:proofErr w:type="spellStart"/>
      <w:r w:rsidRPr="004E73E0">
        <w:rPr>
          <w:rFonts w:asciiTheme="majorHAnsi" w:hAnsiTheme="majorHAnsi" w:cstheme="majorHAnsi"/>
          <w:color w:val="444444"/>
        </w:rPr>
        <w:t>sports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r w:rsidR="00C40638" w:rsidRPr="004E73E0">
        <w:rPr>
          <w:rFonts w:asciiTheme="majorHAnsi" w:hAnsiTheme="majorHAnsi" w:cstheme="majorHAnsi"/>
          <w:color w:val="444444"/>
        </w:rPr>
        <w:t xml:space="preserve">use – </w:t>
      </w:r>
      <w:proofErr w:type="spellStart"/>
      <w:r w:rsidR="00C40638" w:rsidRPr="004E73E0">
        <w:rPr>
          <w:rFonts w:asciiTheme="majorHAnsi" w:hAnsiTheme="majorHAnsi" w:cstheme="majorHAnsi"/>
          <w:color w:val="444444"/>
        </w:rPr>
        <w:t>especially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in </w:t>
      </w:r>
      <w:proofErr w:type="spellStart"/>
      <w:r w:rsidRPr="004E73E0">
        <w:rPr>
          <w:rFonts w:asciiTheme="majorHAnsi" w:hAnsiTheme="majorHAnsi" w:cstheme="majorHAnsi"/>
          <w:color w:val="444444"/>
        </w:rPr>
        <w:t>the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Red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garden area. </w:t>
      </w:r>
      <w:proofErr w:type="spellStart"/>
      <w:r w:rsidRPr="004E73E0">
        <w:rPr>
          <w:rFonts w:asciiTheme="majorHAnsi" w:hAnsiTheme="majorHAnsi" w:cstheme="majorHAnsi"/>
          <w:color w:val="444444"/>
        </w:rPr>
        <w:t>Here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we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have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recently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built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a </w:t>
      </w:r>
      <w:proofErr w:type="spellStart"/>
      <w:r w:rsidRPr="004E73E0">
        <w:rPr>
          <w:rFonts w:asciiTheme="majorHAnsi" w:hAnsiTheme="majorHAnsi" w:cstheme="majorHAnsi"/>
          <w:color w:val="444444"/>
        </w:rPr>
        <w:t>covered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winter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hall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, </w:t>
      </w:r>
      <w:proofErr w:type="spellStart"/>
      <w:r w:rsidRPr="004E73E0">
        <w:rPr>
          <w:rFonts w:asciiTheme="majorHAnsi" w:hAnsiTheme="majorHAnsi" w:cstheme="majorHAnsi"/>
          <w:color w:val="444444"/>
        </w:rPr>
        <w:t>used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by </w:t>
      </w:r>
      <w:proofErr w:type="spellStart"/>
      <w:r w:rsidRPr="004E73E0">
        <w:rPr>
          <w:rFonts w:asciiTheme="majorHAnsi" w:hAnsiTheme="majorHAnsi" w:cstheme="majorHAnsi"/>
          <w:color w:val="444444"/>
        </w:rPr>
        <w:t>the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SKMB Minerva Boskovice </w:t>
      </w:r>
      <w:proofErr w:type="spellStart"/>
      <w:r w:rsidRPr="004E73E0">
        <w:rPr>
          <w:rFonts w:asciiTheme="majorHAnsi" w:hAnsiTheme="majorHAnsi" w:cstheme="majorHAnsi"/>
          <w:color w:val="444444"/>
        </w:rPr>
        <w:t>sports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club </w:t>
      </w:r>
      <w:proofErr w:type="spellStart"/>
      <w:r w:rsidRPr="004E73E0">
        <w:rPr>
          <w:rFonts w:asciiTheme="majorHAnsi" w:hAnsiTheme="majorHAnsi" w:cstheme="majorHAnsi"/>
          <w:color w:val="444444"/>
        </w:rPr>
        <w:t>for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regional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hockey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league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matches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, </w:t>
      </w:r>
      <w:proofErr w:type="spellStart"/>
      <w:r w:rsidRPr="004E73E0">
        <w:rPr>
          <w:rFonts w:asciiTheme="majorHAnsi" w:hAnsiTheme="majorHAnsi" w:cstheme="majorHAnsi"/>
          <w:color w:val="444444"/>
        </w:rPr>
        <w:t>for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public </w:t>
      </w:r>
      <w:proofErr w:type="spellStart"/>
      <w:r w:rsidRPr="004E73E0">
        <w:rPr>
          <w:rFonts w:asciiTheme="majorHAnsi" w:hAnsiTheme="majorHAnsi" w:cstheme="majorHAnsi"/>
          <w:color w:val="444444"/>
        </w:rPr>
        <w:t>ice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skating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, in </w:t>
      </w:r>
      <w:proofErr w:type="spellStart"/>
      <w:r w:rsidRPr="004E73E0">
        <w:rPr>
          <w:rFonts w:asciiTheme="majorHAnsi" w:hAnsiTheme="majorHAnsi" w:cstheme="majorHAnsi"/>
          <w:color w:val="444444"/>
        </w:rPr>
        <w:t>the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summer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for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inline </w:t>
      </w:r>
      <w:proofErr w:type="spellStart"/>
      <w:r w:rsidRPr="004E73E0">
        <w:rPr>
          <w:rFonts w:asciiTheme="majorHAnsi" w:hAnsiTheme="majorHAnsi" w:cstheme="majorHAnsi"/>
          <w:color w:val="444444"/>
        </w:rPr>
        <w:t>hockey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, </w:t>
      </w:r>
      <w:proofErr w:type="spellStart"/>
      <w:r w:rsidRPr="004E73E0">
        <w:rPr>
          <w:rFonts w:asciiTheme="majorHAnsi" w:hAnsiTheme="majorHAnsi" w:cstheme="majorHAnsi"/>
          <w:color w:val="444444"/>
        </w:rPr>
        <w:t>ice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hockey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, </w:t>
      </w:r>
      <w:proofErr w:type="spellStart"/>
      <w:r w:rsidRPr="004E73E0">
        <w:rPr>
          <w:rFonts w:asciiTheme="majorHAnsi" w:hAnsiTheme="majorHAnsi" w:cstheme="majorHAnsi"/>
          <w:color w:val="444444"/>
        </w:rPr>
        <w:t>indoor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soccer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, futsal, </w:t>
      </w:r>
      <w:proofErr w:type="spellStart"/>
      <w:r w:rsidRPr="004E73E0">
        <w:rPr>
          <w:rFonts w:asciiTheme="majorHAnsi" w:hAnsiTheme="majorHAnsi" w:cstheme="majorHAnsi"/>
          <w:color w:val="444444"/>
        </w:rPr>
        <w:t>floorball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or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a </w:t>
      </w:r>
      <w:proofErr w:type="spellStart"/>
      <w:r w:rsidRPr="004E73E0">
        <w:rPr>
          <w:rFonts w:asciiTheme="majorHAnsi" w:hAnsiTheme="majorHAnsi" w:cstheme="majorHAnsi"/>
          <w:color w:val="444444"/>
        </w:rPr>
        <w:t>summer</w:t>
      </w:r>
      <w:proofErr w:type="spellEnd"/>
      <w:r w:rsidRPr="004E73E0">
        <w:rPr>
          <w:rFonts w:asciiTheme="majorHAnsi" w:hAnsiTheme="majorHAnsi" w:cstheme="majorHAnsi"/>
          <w:color w:val="444444"/>
        </w:rPr>
        <w:t xml:space="preserve"> </w:t>
      </w:r>
      <w:proofErr w:type="spellStart"/>
      <w:r w:rsidRPr="004E73E0">
        <w:rPr>
          <w:rFonts w:asciiTheme="majorHAnsi" w:hAnsiTheme="majorHAnsi" w:cstheme="majorHAnsi"/>
          <w:color w:val="444444"/>
        </w:rPr>
        <w:t>dormitory</w:t>
      </w:r>
      <w:proofErr w:type="spellEnd"/>
      <w:r w:rsidRPr="004E73E0">
        <w:rPr>
          <w:rFonts w:asciiTheme="majorHAnsi" w:hAnsiTheme="majorHAnsi" w:cstheme="majorHAnsi"/>
          <w:color w:val="444444"/>
        </w:rPr>
        <w:t>.</w:t>
      </w:r>
    </w:p>
    <w:p w14:paraId="394D75ED" w14:textId="3292BFEB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495936" behindDoc="0" locked="0" layoutInCell="1" allowOverlap="1" wp14:anchorId="5AD311E6" wp14:editId="3A58A7CF">
            <wp:simplePos x="0" y="0"/>
            <wp:positionH relativeFrom="column">
              <wp:posOffset>7442</wp:posOffset>
            </wp:positionH>
            <wp:positionV relativeFrom="paragraph">
              <wp:posOffset>14605</wp:posOffset>
            </wp:positionV>
            <wp:extent cx="4476115" cy="3357245"/>
            <wp:effectExtent l="0" t="0" r="635" b="0"/>
            <wp:wrapSquare wrapText="bothSides"/>
            <wp:docPr id="6" name="Obrázek 6" descr="https://www.regionboskovicko.cz/VismoOnline_ActionScripts/Image.aspx?id_org=200211&amp;id_obrazky=2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regionboskovicko.cz/VismoOnline_ActionScripts/Image.aspx?id_org=200211&amp;id_obrazky=247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115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1D99D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0F6580B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9C6927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7AB7C2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E88F55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CF5B1E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E739F5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0A73E59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0FCE14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C51A186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AE4D52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D9331C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8A775D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111FB7B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9E98F94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035D7D6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CA619FE" w14:textId="782002F4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617E66" w14:textId="55CC9CDD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F3B048B" w14:textId="1718410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2A1B25" w14:textId="25AABF66" w:rsidR="00911029" w:rsidRPr="004E73E0" w:rsidRDefault="00F52E30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497984" behindDoc="0" locked="0" layoutInCell="1" allowOverlap="1" wp14:anchorId="6DFFB4E6" wp14:editId="0402B7E4">
            <wp:simplePos x="0" y="0"/>
            <wp:positionH relativeFrom="column">
              <wp:posOffset>-2859405</wp:posOffset>
            </wp:positionH>
            <wp:positionV relativeFrom="paragraph">
              <wp:posOffset>157480</wp:posOffset>
            </wp:positionV>
            <wp:extent cx="4229100" cy="2819400"/>
            <wp:effectExtent l="0" t="0" r="0" b="0"/>
            <wp:wrapSquare wrapText="bothSides"/>
            <wp:docPr id="7" name="Obrázek 7" descr="foto-zimni-stadion | aktuáln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-zimni-stadion | aktuálně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FD24E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888B283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353EFC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51C10E" w14:textId="4962D611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C0A805" w14:textId="5DC6E3CC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0FA8C01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6D9C113" w14:textId="299FD0AC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AD0F762" w14:textId="77777777" w:rsidR="00911029" w:rsidRPr="004E73E0" w:rsidRDefault="00911029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AF1948" w14:textId="77777777" w:rsidR="00911029" w:rsidRPr="004E73E0" w:rsidRDefault="00911029" w:rsidP="003468C8">
      <w:pPr>
        <w:pStyle w:val="Bezmezer"/>
        <w:jc w:val="center"/>
        <w:rPr>
          <w:rFonts w:asciiTheme="majorHAnsi" w:eastAsia="Times New Roman" w:hAnsiTheme="majorHAnsi" w:cstheme="majorHAnsi"/>
          <w:lang w:eastAsia="cs-CZ"/>
        </w:rPr>
      </w:pPr>
    </w:p>
    <w:p w14:paraId="03B78E4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94232FE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BAB1DED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EA7FD44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ABF053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82F52BA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859AB5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4B55DC" w14:textId="7729A0C6" w:rsidR="00C40638" w:rsidRDefault="00C40638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09D38E" w14:textId="77777777" w:rsidR="00C40638" w:rsidRPr="004E73E0" w:rsidRDefault="00C40638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A8EE363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6B623A8" w14:textId="77777777" w:rsidR="00DC603C" w:rsidRPr="004E73E0" w:rsidRDefault="00DC603C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30722E" w14:textId="7F7043BB" w:rsidR="00DC603C" w:rsidRPr="004E73E0" w:rsidRDefault="004841C8" w:rsidP="00DC603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lastRenderedPageBreak/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also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have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two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football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C40638" w:rsidRPr="004E73E0">
        <w:rPr>
          <w:rFonts w:asciiTheme="majorHAnsi" w:eastAsia="Times New Roman" w:hAnsiTheme="majorHAnsi" w:cstheme="majorHAnsi"/>
          <w:lang w:eastAsia="cs-CZ"/>
        </w:rPr>
        <w:t>stadiums</w:t>
      </w:r>
      <w:proofErr w:type="spellEnd"/>
      <w:r w:rsidR="00C40638" w:rsidRPr="004E73E0">
        <w:rPr>
          <w:rFonts w:asciiTheme="majorHAnsi" w:eastAsia="Times New Roman" w:hAnsiTheme="majorHAnsi" w:cstheme="majorHAnsi"/>
          <w:lang w:eastAsia="cs-CZ"/>
        </w:rPr>
        <w:t xml:space="preserve"> – </w:t>
      </w:r>
      <w:proofErr w:type="spellStart"/>
      <w:r w:rsidR="00C40638" w:rsidRPr="004E73E0">
        <w:rPr>
          <w:rFonts w:asciiTheme="majorHAnsi" w:eastAsia="Times New Roman" w:hAnsiTheme="majorHAnsi" w:cstheme="majorHAnsi"/>
          <w:lang w:eastAsia="cs-CZ"/>
        </w:rPr>
        <w:t>grass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artificial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grass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Among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FC Boskovice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plays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  <w:r w:rsidR="00DC603C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r w:rsidR="00DC603C" w:rsidRPr="004E73E0">
        <w:rPr>
          <w:rFonts w:asciiTheme="majorHAnsi" w:eastAsia="Times New Roman" w:hAnsiTheme="majorHAnsi" w:cstheme="majorHAnsi"/>
          <w:lang w:eastAsia="cs-CZ"/>
        </w:rPr>
        <w:t xml:space="preserve">                                  </w:t>
      </w:r>
      <w:r w:rsidR="00DC603C" w:rsidRPr="004E73E0">
        <w:rPr>
          <w:rFonts w:asciiTheme="majorHAnsi" w:hAnsiTheme="majorHAnsi" w:cstheme="majorHAnsi"/>
        </w:rPr>
        <w:t xml:space="preserve"> </w:t>
      </w:r>
    </w:p>
    <w:p w14:paraId="33D8E12D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2435078" w14:textId="610C32D2" w:rsidR="003468C8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00032" behindDoc="0" locked="0" layoutInCell="1" allowOverlap="1" wp14:anchorId="56AC59EC" wp14:editId="77555B66">
            <wp:simplePos x="0" y="0"/>
            <wp:positionH relativeFrom="column">
              <wp:posOffset>-175895</wp:posOffset>
            </wp:positionH>
            <wp:positionV relativeFrom="paragraph">
              <wp:posOffset>72390</wp:posOffset>
            </wp:positionV>
            <wp:extent cx="4762500" cy="3571875"/>
            <wp:effectExtent l="0" t="0" r="0" b="9525"/>
            <wp:wrapSquare wrapText="bothSides"/>
            <wp:docPr id="11" name="Obrázek 11" descr="https://d48-a.sdn.cz/d_48/c_img_E_I/b4zF3f.jpeg?fl=res,2200,22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48-a.sdn.cz/d_48/c_img_E_I/b4zF3f.jpeg?fl=res,2200,2200,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2CC4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E12D07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2D3A8C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FE2AA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DB69B56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72103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FE46C3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174A6D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D8EFB08" w14:textId="1BECA896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1414E08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15B4081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4C66629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A4A1B45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0500E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2FF9745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5B22AF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4E6DB7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4D3CCA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5F5EA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1BF6F7C" w14:textId="60FECCB1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24A5B6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0F623C4" w14:textId="29FF8B80" w:rsidR="003468C8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02080" behindDoc="0" locked="0" layoutInCell="1" allowOverlap="1" wp14:anchorId="1CD92704" wp14:editId="20A05364">
            <wp:simplePos x="0" y="0"/>
            <wp:positionH relativeFrom="column">
              <wp:posOffset>-3943985</wp:posOffset>
            </wp:positionH>
            <wp:positionV relativeFrom="paragraph">
              <wp:posOffset>60960</wp:posOffset>
            </wp:positionV>
            <wp:extent cx="4514850" cy="3009900"/>
            <wp:effectExtent l="0" t="0" r="0" b="0"/>
            <wp:wrapSquare wrapText="bothSides"/>
            <wp:docPr id="10" name="Obrázek 10" descr="https://d48-a.sdn.cz/d_48/c_img_gW_U/77kCW5.jpeg?fl=res,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48-a.sdn.cz/d_48/c_img_gW_U/77kCW5.jpeg?fl=res,,500,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6D836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06190CC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FC9B48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ADDE357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673BB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6B0E1D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092335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3989CB1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0C0167B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2B40E6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65BE0D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96E411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5C33020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19F458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BFC11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95E6EA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6C7254D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38D45C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0F011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AA91451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37D15CE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EB7D180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ECF7E3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EE97E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1457978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151A53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43B3646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9DDD5F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0BA6A62" w14:textId="4D9575F7" w:rsidR="003468C8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04128" behindDoc="0" locked="0" layoutInCell="1" allowOverlap="1" wp14:anchorId="159B67E7" wp14:editId="41ABD634">
            <wp:simplePos x="0" y="0"/>
            <wp:positionH relativeFrom="column">
              <wp:posOffset>62230</wp:posOffset>
            </wp:positionH>
            <wp:positionV relativeFrom="paragraph">
              <wp:posOffset>273685</wp:posOffset>
            </wp:positionV>
            <wp:extent cx="3962400" cy="2858135"/>
            <wp:effectExtent l="0" t="0" r="0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have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reconstructed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city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bath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and sauna</w:t>
      </w:r>
    </w:p>
    <w:p w14:paraId="70DCB1E1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A0F953" w14:textId="5DA4A582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89D746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143E0B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59D0CE1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503E84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1F201A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34FBD7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7AE4118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3042C54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2580F5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3D12D2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ABE8F42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B8A9924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530700E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</w:p>
    <w:p w14:paraId="6EDD3D46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8849852" w14:textId="25CA355A" w:rsidR="003468C8" w:rsidRPr="004E73E0" w:rsidRDefault="00F52E30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08224" behindDoc="0" locked="0" layoutInCell="1" allowOverlap="1" wp14:anchorId="31222E0D" wp14:editId="1AD4FB7E">
            <wp:simplePos x="0" y="0"/>
            <wp:positionH relativeFrom="column">
              <wp:posOffset>-3105150</wp:posOffset>
            </wp:positionH>
            <wp:positionV relativeFrom="paragraph">
              <wp:posOffset>214630</wp:posOffset>
            </wp:positionV>
            <wp:extent cx="4543425" cy="3028950"/>
            <wp:effectExtent l="0" t="0" r="9525" b="0"/>
            <wp:wrapSquare wrapText="bothSides"/>
            <wp:docPr id="13" name="Obrázek 13" descr="D:\Z torentů\laz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Z torentů\lazn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BD1A6" w14:textId="2C0DBAF6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51D45F39" w14:textId="28FCB5B1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B55FAF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C89360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EAD77B" w14:textId="030F2C7D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5945D9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DD9909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E8BD262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12CCEC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D4C52F8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18011B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C6A0EE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1872D9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FAC501" w14:textId="141D557E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64667E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022D06" w14:textId="664020DB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8861E0B" w14:textId="44658922" w:rsidR="003468C8" w:rsidRPr="004E73E0" w:rsidRDefault="00F52E30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06176" behindDoc="0" locked="0" layoutInCell="1" allowOverlap="1" wp14:anchorId="7B46ACE9" wp14:editId="78456F8A">
            <wp:simplePos x="0" y="0"/>
            <wp:positionH relativeFrom="column">
              <wp:posOffset>53340</wp:posOffset>
            </wp:positionH>
            <wp:positionV relativeFrom="paragraph">
              <wp:posOffset>141605</wp:posOffset>
            </wp:positionV>
            <wp:extent cx="4343400" cy="2895600"/>
            <wp:effectExtent l="0" t="0" r="0" b="0"/>
            <wp:wrapSquare wrapText="bothSides"/>
            <wp:docPr id="14" name="Obrázek 14" descr="D:\Z torentů\WJUyF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Z torentů\WJUyFV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B3DD3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7BF997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6F9E48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1181C8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50A4D5D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746D416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34307A9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89DD07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F107F8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5CB984C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9E8854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2E0EDDC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A11E79E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EF51F2" w14:textId="39735BCA" w:rsidR="003468C8" w:rsidRPr="004E73E0" w:rsidRDefault="004841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lastRenderedPageBreak/>
        <w:t xml:space="preserve">In 2010,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Červenka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swimming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pool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completely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rebuilt</w:t>
      </w:r>
      <w:proofErr w:type="spellEnd"/>
    </w:p>
    <w:p w14:paraId="75A67DE5" w14:textId="40A33B35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18464" behindDoc="0" locked="0" layoutInCell="1" allowOverlap="1" wp14:anchorId="4227ED6F" wp14:editId="5775CE4A">
            <wp:simplePos x="0" y="0"/>
            <wp:positionH relativeFrom="column">
              <wp:posOffset>170180</wp:posOffset>
            </wp:positionH>
            <wp:positionV relativeFrom="paragraph">
              <wp:posOffset>109855</wp:posOffset>
            </wp:positionV>
            <wp:extent cx="3600450" cy="2390140"/>
            <wp:effectExtent l="0" t="0" r="0" b="0"/>
            <wp:wrapSquare wrapText="bothSides"/>
            <wp:docPr id="17" name="Obrázek 17" descr="D:\Z torentů\čer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Z torentů\červ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C83F0" w14:textId="36F719BD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CFE59B7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4C49EEB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11644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43FE503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2415DF0" w14:textId="591A383D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BD7C5B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58836E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EB6DAAB" w14:textId="4F4C37E3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7EFA570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AAB94A" w14:textId="58309D33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93328A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10685C4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467B6F" w14:textId="7AC94F74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4FA12E3" w14:textId="17FA0C48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16416" behindDoc="0" locked="0" layoutInCell="1" allowOverlap="1" wp14:anchorId="12DE8399" wp14:editId="1FCEB155">
            <wp:simplePos x="0" y="0"/>
            <wp:positionH relativeFrom="column">
              <wp:posOffset>-2919095</wp:posOffset>
            </wp:positionH>
            <wp:positionV relativeFrom="paragraph">
              <wp:posOffset>89535</wp:posOffset>
            </wp:positionV>
            <wp:extent cx="4391025" cy="2469515"/>
            <wp:effectExtent l="0" t="0" r="9525" b="6985"/>
            <wp:wrapSquare wrapText="bothSides"/>
            <wp:docPr id="18" name="Obrázek 18" descr="D:\Z torentů\červ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Z torentů\červ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365D5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566E47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FD161B9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E9EDE6F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FC81534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9E22D4D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4F0D2C4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D28358" w14:textId="72EF598E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8058E26" w14:textId="471057E5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82B3713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ECA3A0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D4E1527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8E65E4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E7A4CF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AA6FE5" w14:textId="5908B7CB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20512" behindDoc="0" locked="0" layoutInCell="1" allowOverlap="1" wp14:anchorId="7B8FEBAC" wp14:editId="5D77C080">
            <wp:simplePos x="0" y="0"/>
            <wp:positionH relativeFrom="column">
              <wp:posOffset>334645</wp:posOffset>
            </wp:positionH>
            <wp:positionV relativeFrom="paragraph">
              <wp:posOffset>55880</wp:posOffset>
            </wp:positionV>
            <wp:extent cx="3810000" cy="2857500"/>
            <wp:effectExtent l="0" t="0" r="0" b="0"/>
            <wp:wrapSquare wrapText="bothSides"/>
            <wp:docPr id="21" name="Obrázek 21" descr="D:\Z torentů\červ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Z torentů\červ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35DBD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67FE25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31A2247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CA1EA5E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A8D33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9BADDBD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0D95475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89DA35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84E497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8425DAE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510BA8D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DD15AA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8EE786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54BE18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0D8453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39A235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49B8FD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4A7E3B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2D9596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AB90AC" w14:textId="77777777" w:rsidR="004841C8" w:rsidRPr="004E73E0" w:rsidRDefault="004841C8" w:rsidP="004841C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2300E5" w14:textId="6FD9DC77" w:rsidR="003468C8" w:rsidRPr="004E73E0" w:rsidRDefault="004841C8" w:rsidP="004841C8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have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Sportpark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bike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rental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almost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10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kilometres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singletrail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tracks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-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mostly</w:t>
      </w:r>
      <w:proofErr w:type="spellEnd"/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through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forest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19E61767" w14:textId="035504E0" w:rsidR="003468C8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10272" behindDoc="0" locked="0" layoutInCell="1" allowOverlap="1" wp14:anchorId="2A34734C" wp14:editId="77C0DC13">
            <wp:simplePos x="0" y="0"/>
            <wp:positionH relativeFrom="column">
              <wp:posOffset>-4445</wp:posOffset>
            </wp:positionH>
            <wp:positionV relativeFrom="paragraph">
              <wp:posOffset>166370</wp:posOffset>
            </wp:positionV>
            <wp:extent cx="4352290" cy="2447925"/>
            <wp:effectExtent l="0" t="0" r="0" b="9525"/>
            <wp:wrapSquare wrapText="bothSides"/>
            <wp:docPr id="1" name="Obrázek 1" descr="Boskovické stezky: recenze nových singletrailů – TRAIL HU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skovické stezky: recenze nových singletrailů – TRAIL HUNTER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29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8DECE" w14:textId="47A22D0A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0C83DA2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F13D8E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D3405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56FAB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7EF632A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5BC33ED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020D3A0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6639ABC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33F0A5" w14:textId="77777777" w:rsidR="003468C8" w:rsidRPr="004E73E0" w:rsidRDefault="003468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2EE954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5E0837B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120C73F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188AA42" w14:textId="40BDA191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F86ECF" w14:textId="3352FD41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FBFC3F3" w14:textId="11CA6A4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14368" behindDoc="0" locked="0" layoutInCell="1" allowOverlap="1" wp14:anchorId="3D587C50" wp14:editId="54496C5B">
            <wp:simplePos x="0" y="0"/>
            <wp:positionH relativeFrom="column">
              <wp:posOffset>-3532505</wp:posOffset>
            </wp:positionH>
            <wp:positionV relativeFrom="paragraph">
              <wp:posOffset>9525</wp:posOffset>
            </wp:positionV>
            <wp:extent cx="4690745" cy="2638425"/>
            <wp:effectExtent l="0" t="0" r="0" b="9525"/>
            <wp:wrapSquare wrapText="bothSides"/>
            <wp:docPr id="9" name="Obrázek 9" descr="D:\Z torentů\a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Z torentů\ap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D4FCA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17AE4A8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A2C6A4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9AB519A" w14:textId="35086028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665A7C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AA2336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3159220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D93C8B6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987EE5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ECE9189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B21521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E15D19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FBD2DD8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794A649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BC312A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B6C849" w14:textId="541B8098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12320" behindDoc="0" locked="0" layoutInCell="1" allowOverlap="1" wp14:anchorId="2E3D2C03" wp14:editId="3CC7B3CC">
            <wp:simplePos x="0" y="0"/>
            <wp:positionH relativeFrom="column">
              <wp:posOffset>132715</wp:posOffset>
            </wp:positionH>
            <wp:positionV relativeFrom="paragraph">
              <wp:posOffset>23495</wp:posOffset>
            </wp:positionV>
            <wp:extent cx="4219575" cy="2813050"/>
            <wp:effectExtent l="0" t="0" r="9525" b="6350"/>
            <wp:wrapSquare wrapText="bothSides"/>
            <wp:docPr id="8" name="Obrázek 8" descr="D:\Z torentů\s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Z torentů\sp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E82EB" w14:textId="03B1B939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0614884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F27ACF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0229436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99CAABD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4F0DAC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5CC4060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CE61E5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8E3874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187EB3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0C17A96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98892FF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7C3DEB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4602ED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8F10EF2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2D73FE5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A159EE" w14:textId="77777777" w:rsidR="00DC603C" w:rsidRPr="004E73E0" w:rsidRDefault="00DC603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BA8646" w14:textId="7D3A5892" w:rsidR="004841C8" w:rsidRPr="004E73E0" w:rsidRDefault="004841C8" w:rsidP="004841C8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have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several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pitches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small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football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skittles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r w:rsidR="00440061" w:rsidRPr="004E73E0">
        <w:rPr>
          <w:rFonts w:asciiTheme="majorHAnsi" w:eastAsia="Times New Roman" w:hAnsiTheme="majorHAnsi" w:cstheme="majorHAnsi"/>
          <w:lang w:eastAsia="cs-CZ"/>
        </w:rPr>
        <w:t>bowling</w:t>
      </w:r>
      <w:r w:rsidR="00C40638">
        <w:rPr>
          <w:rFonts w:asciiTheme="majorHAnsi" w:eastAsia="Times New Roman" w:hAnsiTheme="majorHAnsi" w:cstheme="majorHAnsi"/>
          <w:lang w:eastAsia="cs-CZ"/>
        </w:rPr>
        <w:t>…</w:t>
      </w:r>
    </w:p>
    <w:p w14:paraId="65EF8AF4" w14:textId="7E19D237" w:rsidR="00DC603C" w:rsidRPr="004E73E0" w:rsidRDefault="004841C8" w:rsidP="00440061">
      <w:pPr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BUT,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since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nineties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have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NOT had a SPORTS HALL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basketball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players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volleyball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players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netball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players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These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sports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are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placed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gymnasiums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local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primary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secondary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schools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beautiful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new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C40638"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="00C40638" w:rsidRPr="004E73E0">
        <w:rPr>
          <w:rFonts w:asciiTheme="majorHAnsi" w:eastAsia="Times New Roman" w:hAnsiTheme="majorHAnsi" w:cstheme="majorHAnsi"/>
          <w:lang w:eastAsia="cs-CZ"/>
        </w:rPr>
        <w:t xml:space="preserve"> – in</w:t>
      </w:r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neighbouring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Svitávka</w:t>
      </w:r>
    </w:p>
    <w:p w14:paraId="2D78B1AE" w14:textId="021C2CD3" w:rsidR="00DC603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22560" behindDoc="0" locked="0" layoutInCell="1" allowOverlap="1" wp14:anchorId="51D2F2F9" wp14:editId="5620E39D">
            <wp:simplePos x="0" y="0"/>
            <wp:positionH relativeFrom="column">
              <wp:posOffset>1976755</wp:posOffset>
            </wp:positionH>
            <wp:positionV relativeFrom="paragraph">
              <wp:posOffset>122555</wp:posOffset>
            </wp:positionV>
            <wp:extent cx="3629025" cy="2721610"/>
            <wp:effectExtent l="0" t="0" r="9525" b="2540"/>
            <wp:wrapSquare wrapText="bothSides"/>
            <wp:docPr id="22" name="Obrázek 22" descr="C:\Users\pn\Dropbox\projekt\slová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n\Dropbox\projekt\slovákov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73F20" w14:textId="12EE0E8D" w:rsidR="004841C8" w:rsidRPr="004E73E0" w:rsidRDefault="00440061" w:rsidP="00440061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</w:t>
      </w:r>
      <w:r w:rsidR="004841C8" w:rsidRPr="004E73E0">
        <w:rPr>
          <w:rFonts w:asciiTheme="majorHAnsi" w:eastAsia="Times New Roman" w:hAnsiTheme="majorHAnsi" w:cstheme="majorHAnsi"/>
          <w:lang w:eastAsia="cs-CZ"/>
        </w:rPr>
        <w:t>or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at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least ten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years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third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term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office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city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has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been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decided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where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to build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original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version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premises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elementary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school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buildings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on Slovákova Street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dropped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due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protests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by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residents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from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surrounding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streets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an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insufficiently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performed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inspection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subsoil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4841C8" w:rsidRPr="004E73E0">
        <w:rPr>
          <w:rFonts w:asciiTheme="majorHAnsi" w:eastAsia="Times New Roman" w:hAnsiTheme="majorHAnsi" w:cstheme="majorHAnsi"/>
          <w:lang w:eastAsia="cs-CZ"/>
        </w:rPr>
        <w:t>groundwater</w:t>
      </w:r>
      <w:proofErr w:type="spellEnd"/>
      <w:r w:rsidR="004841C8"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399CD46A" w14:textId="77777777" w:rsidR="004841C8" w:rsidRPr="004E73E0" w:rsidRDefault="004841C8" w:rsidP="00440061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variants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demolition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2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gymnasiums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second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primary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school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building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on Sušilova Street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area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​​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local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secondary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school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on Hybešova Street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also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fell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through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17038C66" w14:textId="3AE931D1" w:rsidR="004841C8" w:rsidRPr="004E73E0" w:rsidRDefault="004841C8" w:rsidP="00440061">
      <w:pPr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end,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some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plots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land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Garden area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nearby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bought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out.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Velen Hotel,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which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had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been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state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disrepair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many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years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demolished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decided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build not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new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but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also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completely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renovate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entire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area,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including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tennis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courts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football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stadiums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athletics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tracks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, ...</w:t>
      </w:r>
    </w:p>
    <w:p w14:paraId="220278C1" w14:textId="309DA6CD" w:rsidR="007861FC" w:rsidRPr="004E73E0" w:rsidRDefault="004841C8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Unfortunately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no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agreement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here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either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and as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city leadership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opinions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opposition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citizens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athletes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themselves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change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countless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variants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have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arisen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53DF411B" w14:textId="06F23F22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6D17D1B" w14:textId="06639EE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B9358D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548134C" w14:textId="00BABCD2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91949D7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3280EA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88799B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4AE1F07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576D0A5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2F0357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89FD953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613240" w14:textId="7777777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D186B6" w14:textId="534D7400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F29B634" w14:textId="6483BD17" w:rsidR="007861FC" w:rsidRPr="004E73E0" w:rsidRDefault="007861FC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CFA19B0" w14:textId="3500A853" w:rsidR="007E49DA" w:rsidRPr="004E73E0" w:rsidRDefault="007E49DA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5464F37" w14:textId="12F08DEF" w:rsidR="007E49DA" w:rsidRPr="004E73E0" w:rsidRDefault="007E49DA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181BA4E" w14:textId="48248DFE" w:rsidR="007E49DA" w:rsidRPr="004E73E0" w:rsidRDefault="007E49DA" w:rsidP="008F5258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D8BB6DC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>D</w:t>
      </w:r>
      <w:r w:rsidR="007E49DA" w:rsidRPr="004E73E0">
        <w:rPr>
          <w:rFonts w:asciiTheme="majorHAnsi" w:eastAsia="Times New Roman" w:hAnsiTheme="majorHAnsi" w:cstheme="majorHAnsi"/>
          <w:lang w:eastAsia="cs-CZ"/>
        </w:rPr>
        <w:t xml:space="preserve">evelopment </w:t>
      </w:r>
      <w:proofErr w:type="spellStart"/>
      <w:r w:rsidR="007E49DA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7E49DA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E49DA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E49DA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E49DA" w:rsidRPr="004E73E0">
        <w:rPr>
          <w:rFonts w:asciiTheme="majorHAnsi" w:eastAsia="Times New Roman" w:hAnsiTheme="majorHAnsi" w:cstheme="majorHAnsi"/>
          <w:lang w:eastAsia="cs-CZ"/>
        </w:rPr>
        <w:t>sports</w:t>
      </w:r>
      <w:proofErr w:type="spellEnd"/>
      <w:r w:rsidR="007E49DA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E49DA"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="007E49DA"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="007E49DA" w:rsidRPr="004E73E0">
        <w:rPr>
          <w:rFonts w:asciiTheme="majorHAnsi" w:eastAsia="Times New Roman" w:hAnsiTheme="majorHAnsi" w:cstheme="majorHAnsi"/>
          <w:lang w:eastAsia="cs-CZ"/>
        </w:rPr>
        <w:t>time</w:t>
      </w:r>
      <w:bookmarkStart w:id="4" w:name="_Toc102635143"/>
      <w:bookmarkEnd w:id="2"/>
      <w:proofErr w:type="spellEnd"/>
    </w:p>
    <w:p w14:paraId="50FD8BDA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A48C52" w14:textId="5DC8CF3E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24608" behindDoc="0" locked="0" layoutInCell="1" allowOverlap="1" wp14:anchorId="58ADED7D" wp14:editId="594E7B7A">
            <wp:simplePos x="0" y="0"/>
            <wp:positionH relativeFrom="column">
              <wp:posOffset>802419</wp:posOffset>
            </wp:positionH>
            <wp:positionV relativeFrom="paragraph">
              <wp:posOffset>10411</wp:posOffset>
            </wp:positionV>
            <wp:extent cx="4346575" cy="3381375"/>
            <wp:effectExtent l="0" t="0" r="0" b="9525"/>
            <wp:wrapSquare wrapText="bothSides"/>
            <wp:docPr id="23" name="Obrázek 23" descr="C:\Users\pn\Dropbox\projekt\vývoj haly v ča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n\Dropbox\projekt\vývoj haly v čas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4374F9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88EFDE" w14:textId="3D8863F9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CD4DCF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A34A03" w14:textId="34279DC1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75310A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8A35F0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186C5A" w14:textId="114DBC7B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BD7C710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7676ED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9A6467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798839E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2F15845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04A28E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229EC0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bookmarkEnd w:id="4"/>
    <w:p w14:paraId="2A87027A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256492A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616960F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D928EBB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B0170D7" w14:textId="77777777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026443C" w14:textId="77777777" w:rsidR="00440061" w:rsidRPr="004E73E0" w:rsidRDefault="00440061" w:rsidP="00440061">
      <w:pPr>
        <w:pStyle w:val="Bezmezer"/>
        <w:outlineLvl w:val="0"/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</w:pPr>
    </w:p>
    <w:p w14:paraId="1DD61B1D" w14:textId="771467BE" w:rsidR="004841C8" w:rsidRPr="004E73E0" w:rsidRDefault="004841C8" w:rsidP="00440061">
      <w:pPr>
        <w:pStyle w:val="Bezmezer"/>
        <w:outlineLvl w:val="0"/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</w:pPr>
      <w:bookmarkStart w:id="5" w:name="_Toc118034033"/>
      <w:r w:rsidRPr="004E73E0"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  <w:t xml:space="preserve">Project </w:t>
      </w:r>
      <w:proofErr w:type="spellStart"/>
      <w:r w:rsidRPr="004E73E0"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  <w:t>goal</w:t>
      </w:r>
      <w:bookmarkEnd w:id="5"/>
      <w:proofErr w:type="spellEnd"/>
    </w:p>
    <w:p w14:paraId="209CFF63" w14:textId="77777777" w:rsidR="004841C8" w:rsidRPr="004E73E0" w:rsidRDefault="004841C8" w:rsidP="004841C8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decided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3D model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future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sports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complex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garden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complex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Boskovice.</w:t>
      </w:r>
    </w:p>
    <w:p w14:paraId="10740998" w14:textId="77777777" w:rsidR="004841C8" w:rsidRPr="004E73E0" w:rsidRDefault="004841C8" w:rsidP="004841C8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Unfortunately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just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like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design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design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entire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area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constantly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changing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But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had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up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something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I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adding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some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variants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as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example</w:t>
      </w:r>
      <w:proofErr w:type="spellEnd"/>
    </w:p>
    <w:p w14:paraId="74F0137E" w14:textId="66FCA835" w:rsidR="00A62C91" w:rsidRPr="004E73E0" w:rsidRDefault="00A62C9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26656" behindDoc="0" locked="0" layoutInCell="1" allowOverlap="1" wp14:anchorId="1250D6B6" wp14:editId="2181A463">
            <wp:simplePos x="0" y="0"/>
            <wp:positionH relativeFrom="column">
              <wp:posOffset>-4445</wp:posOffset>
            </wp:positionH>
            <wp:positionV relativeFrom="paragraph">
              <wp:posOffset>80010</wp:posOffset>
            </wp:positionV>
            <wp:extent cx="3662045" cy="2159635"/>
            <wp:effectExtent l="0" t="0" r="0" b="0"/>
            <wp:wrapSquare wrapText="bothSides"/>
            <wp:docPr id="31" name="Obrázek 31" descr="C:\Users\pn\Dropbox\projekt\areál\va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n\Dropbox\projekt\areál\var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AA334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033BF1C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75CAA8E" w14:textId="585F88D6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90800B8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3108BB3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CCC51B4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7BEC28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1F96FE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2F06DA8" w14:textId="61E4DDBD" w:rsidR="007861FC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30752" behindDoc="0" locked="0" layoutInCell="1" allowOverlap="1" wp14:anchorId="4D37C0B9" wp14:editId="6CC5190A">
            <wp:simplePos x="0" y="0"/>
            <wp:positionH relativeFrom="column">
              <wp:posOffset>-1784350</wp:posOffset>
            </wp:positionH>
            <wp:positionV relativeFrom="paragraph">
              <wp:posOffset>219710</wp:posOffset>
            </wp:positionV>
            <wp:extent cx="3887470" cy="2159635"/>
            <wp:effectExtent l="0" t="0" r="0" b="0"/>
            <wp:wrapSquare wrapText="bothSides"/>
            <wp:docPr id="29" name="Obrázek 29" descr="C:\Users\pn\Dropbox\projekt\areál\var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n\Dropbox\projekt\areál\var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BA8A4" w14:textId="7F97EE88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071508E" w14:textId="6DFAB58A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2C1B2D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51B3AAD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0A6FAED" w14:textId="7F159770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0F54E83" w14:textId="7A5FB306" w:rsidR="007861FC" w:rsidRPr="004E73E0" w:rsidRDefault="00F52E3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lastRenderedPageBreak/>
        <w:drawing>
          <wp:anchor distT="0" distB="0" distL="114300" distR="114300" simplePos="0" relativeHeight="251532800" behindDoc="0" locked="0" layoutInCell="1" allowOverlap="1" wp14:anchorId="37237487" wp14:editId="605E737E">
            <wp:simplePos x="0" y="0"/>
            <wp:positionH relativeFrom="column">
              <wp:posOffset>-11430</wp:posOffset>
            </wp:positionH>
            <wp:positionV relativeFrom="paragraph">
              <wp:posOffset>263525</wp:posOffset>
            </wp:positionV>
            <wp:extent cx="4234815" cy="2159635"/>
            <wp:effectExtent l="0" t="0" r="0" b="0"/>
            <wp:wrapSquare wrapText="bothSides"/>
            <wp:docPr id="28" name="Obrázek 28" descr="C:\Users\pn\Dropbox\projekt\areál\var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n\Dropbox\projekt\areál\var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1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1A718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F0423B4" w14:textId="1C64439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DA897A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D90C67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FBD814B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415E4BA" w14:textId="2968C7F5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F47C2E" w14:textId="3870D7DF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4CA490" w14:textId="12FB710F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351F676" w14:textId="50BAFF89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68F803" w14:textId="51DF7FF3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FF818E" w14:textId="00E013F6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019DEBA" w14:textId="530803FE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8283FA" w14:textId="33CBBFE5" w:rsidR="007861FC" w:rsidRPr="004E73E0" w:rsidRDefault="00F6470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28704" behindDoc="0" locked="0" layoutInCell="1" allowOverlap="1" wp14:anchorId="73C83EE4" wp14:editId="058C271C">
            <wp:simplePos x="0" y="0"/>
            <wp:positionH relativeFrom="column">
              <wp:posOffset>-2555150</wp:posOffset>
            </wp:positionH>
            <wp:positionV relativeFrom="paragraph">
              <wp:posOffset>226588</wp:posOffset>
            </wp:positionV>
            <wp:extent cx="3884930" cy="2159635"/>
            <wp:effectExtent l="0" t="0" r="1270" b="0"/>
            <wp:wrapSquare wrapText="bothSides"/>
            <wp:docPr id="30" name="Obrázek 30" descr="C:\Users\pn\Dropbox\projekt\areál\va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n\Dropbox\projekt\areál\var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DD1C8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35B5D5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8D6D7E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AE4EB2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9BF0804" w14:textId="00A345DE" w:rsidR="004841C8" w:rsidRPr="004E73E0" w:rsidRDefault="004841C8" w:rsidP="004841C8">
      <w:pPr>
        <w:rPr>
          <w:rFonts w:asciiTheme="majorHAnsi" w:hAnsiTheme="majorHAnsi" w:cstheme="majorHAnsi"/>
        </w:rPr>
      </w:pPr>
    </w:p>
    <w:p w14:paraId="12BC02E9" w14:textId="2BC2B504" w:rsidR="004841C8" w:rsidRPr="004E73E0" w:rsidRDefault="004841C8" w:rsidP="004841C8">
      <w:pPr>
        <w:rPr>
          <w:rFonts w:asciiTheme="majorHAnsi" w:hAnsiTheme="majorHAnsi" w:cstheme="majorHAnsi"/>
        </w:rPr>
      </w:pPr>
    </w:p>
    <w:p w14:paraId="67A722C2" w14:textId="11ED512F" w:rsidR="00440061" w:rsidRPr="004E73E0" w:rsidRDefault="00440061" w:rsidP="004841C8">
      <w:pPr>
        <w:rPr>
          <w:rFonts w:asciiTheme="majorHAnsi" w:hAnsiTheme="majorHAnsi" w:cstheme="majorHAnsi"/>
        </w:rPr>
      </w:pPr>
    </w:p>
    <w:p w14:paraId="58503058" w14:textId="175B899F" w:rsidR="00440061" w:rsidRPr="004E73E0" w:rsidRDefault="00440061" w:rsidP="004841C8">
      <w:pPr>
        <w:rPr>
          <w:rFonts w:asciiTheme="majorHAnsi" w:hAnsiTheme="majorHAnsi" w:cstheme="majorHAnsi"/>
        </w:rPr>
      </w:pPr>
    </w:p>
    <w:p w14:paraId="2DBB5096" w14:textId="060F4A56" w:rsidR="00440061" w:rsidRPr="004E73E0" w:rsidRDefault="00440061" w:rsidP="004841C8">
      <w:pPr>
        <w:rPr>
          <w:rFonts w:asciiTheme="majorHAnsi" w:hAnsiTheme="majorHAnsi" w:cstheme="majorHAnsi"/>
        </w:rPr>
      </w:pPr>
    </w:p>
    <w:p w14:paraId="13A36F6E" w14:textId="77777777" w:rsidR="00440061" w:rsidRPr="004E73E0" w:rsidRDefault="00440061" w:rsidP="004841C8">
      <w:pPr>
        <w:rPr>
          <w:rFonts w:asciiTheme="majorHAnsi" w:hAnsiTheme="majorHAnsi" w:cstheme="majorHAnsi"/>
        </w:rPr>
      </w:pPr>
    </w:p>
    <w:p w14:paraId="1FB193DF" w14:textId="77777777" w:rsidR="004841C8" w:rsidRPr="004E73E0" w:rsidRDefault="004841C8" w:rsidP="00440061">
      <w:pPr>
        <w:pStyle w:val="Bezmezer"/>
        <w:outlineLvl w:val="0"/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</w:pPr>
      <w:bookmarkStart w:id="6" w:name="_Toc118034034"/>
      <w:proofErr w:type="spellStart"/>
      <w:r w:rsidRPr="004E73E0"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  <w:t>final</w:t>
      </w:r>
      <w:proofErr w:type="spellEnd"/>
      <w:r w:rsidRPr="004E73E0"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2F5496" w:themeColor="accent1" w:themeShade="BF"/>
          <w:sz w:val="40"/>
          <w:szCs w:val="40"/>
          <w:lang w:eastAsia="cs-CZ"/>
        </w:rPr>
        <w:t>option</w:t>
      </w:r>
      <w:bookmarkEnd w:id="6"/>
      <w:proofErr w:type="spellEnd"/>
    </w:p>
    <w:p w14:paraId="760D181F" w14:textId="7A82821D" w:rsidR="00AE66DD" w:rsidRPr="004E73E0" w:rsidRDefault="004841C8" w:rsidP="004841C8">
      <w:pPr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We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therefore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adjusted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our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resulting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project</w:t>
      </w:r>
      <w:proofErr w:type="spellEnd"/>
      <w:r w:rsidRPr="004E73E0">
        <w:rPr>
          <w:rFonts w:asciiTheme="majorHAnsi" w:hAnsiTheme="majorHAnsi" w:cstheme="majorHAnsi"/>
        </w:rPr>
        <w:t xml:space="preserve"> in </w:t>
      </w:r>
      <w:proofErr w:type="spellStart"/>
      <w:r w:rsidRPr="004E73E0">
        <w:rPr>
          <w:rFonts w:asciiTheme="majorHAnsi" w:hAnsiTheme="majorHAnsi" w:cstheme="majorHAnsi"/>
        </w:rPr>
        <w:t>accordance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with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changes</w:t>
      </w:r>
      <w:proofErr w:type="spellEnd"/>
      <w:r w:rsidRPr="004E73E0">
        <w:rPr>
          <w:rFonts w:asciiTheme="majorHAnsi" w:hAnsiTheme="majorHAnsi" w:cstheme="majorHAnsi"/>
        </w:rPr>
        <w:t xml:space="preserve">, but </w:t>
      </w:r>
      <w:proofErr w:type="spellStart"/>
      <w:r w:rsidRPr="004E73E0">
        <w:rPr>
          <w:rFonts w:asciiTheme="majorHAnsi" w:hAnsiTheme="majorHAnsi" w:cstheme="majorHAnsi"/>
        </w:rPr>
        <w:t>even</w:t>
      </w:r>
      <w:proofErr w:type="spellEnd"/>
      <w:r w:rsidRPr="004E73E0">
        <w:rPr>
          <w:rFonts w:asciiTheme="majorHAnsi" w:hAnsiTheme="majorHAnsi" w:cstheme="majorHAnsi"/>
        </w:rPr>
        <w:t xml:space="preserve"> so,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current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version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is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unfortunately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still</w:t>
      </w:r>
      <w:proofErr w:type="spellEnd"/>
      <w:r w:rsidRPr="004E73E0">
        <w:rPr>
          <w:rFonts w:asciiTheme="majorHAnsi" w:hAnsiTheme="majorHAnsi" w:cstheme="majorHAnsi"/>
        </w:rPr>
        <w:t xml:space="preserve"> not </w:t>
      </w:r>
      <w:proofErr w:type="spellStart"/>
      <w:r w:rsidRPr="004E73E0">
        <w:rPr>
          <w:rFonts w:asciiTheme="majorHAnsi" w:hAnsiTheme="majorHAnsi" w:cstheme="majorHAnsi"/>
        </w:rPr>
        <w:t>confirmed</w:t>
      </w:r>
      <w:proofErr w:type="spellEnd"/>
      <w:r w:rsidRPr="004E73E0">
        <w:rPr>
          <w:rFonts w:asciiTheme="majorHAnsi" w:hAnsiTheme="majorHAnsi" w:cstheme="majorHAnsi"/>
        </w:rPr>
        <w:t xml:space="preserve">. </w:t>
      </w:r>
      <w:proofErr w:type="spellStart"/>
      <w:r w:rsidRPr="004E73E0">
        <w:rPr>
          <w:rFonts w:asciiTheme="majorHAnsi" w:hAnsiTheme="majorHAnsi" w:cstheme="majorHAnsi"/>
        </w:rPr>
        <w:t>From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various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proposals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that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city had </w:t>
      </w:r>
      <w:proofErr w:type="spellStart"/>
      <w:r w:rsidRPr="004E73E0">
        <w:rPr>
          <w:rFonts w:asciiTheme="majorHAnsi" w:hAnsiTheme="majorHAnsi" w:cstheme="majorHAnsi"/>
        </w:rPr>
        <w:t>prepared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we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chose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option</w:t>
      </w:r>
      <w:proofErr w:type="spellEnd"/>
      <w:r w:rsidRPr="004E73E0">
        <w:rPr>
          <w:rFonts w:asciiTheme="majorHAnsi" w:hAnsiTheme="majorHAnsi" w:cstheme="majorHAnsi"/>
        </w:rPr>
        <w:t xml:space="preserve"> 1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architectural-urban</w:t>
      </w:r>
      <w:proofErr w:type="spellEnd"/>
      <w:r w:rsidRPr="004E73E0">
        <w:rPr>
          <w:rFonts w:asciiTheme="majorHAnsi" w:hAnsiTheme="majorHAnsi" w:cstheme="majorHAnsi"/>
        </w:rPr>
        <w:t xml:space="preserve"> study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Red</w:t>
      </w:r>
      <w:proofErr w:type="spellEnd"/>
      <w:r w:rsidRPr="004E73E0">
        <w:rPr>
          <w:rFonts w:asciiTheme="majorHAnsi" w:hAnsiTheme="majorHAnsi" w:cstheme="majorHAnsi"/>
        </w:rPr>
        <w:t xml:space="preserve"> garden </w:t>
      </w:r>
      <w:proofErr w:type="spellStart"/>
      <w:r w:rsidRPr="004E73E0">
        <w:rPr>
          <w:rFonts w:asciiTheme="majorHAnsi" w:hAnsiTheme="majorHAnsi" w:cstheme="majorHAnsi"/>
        </w:rPr>
        <w:t>sports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complex</w:t>
      </w:r>
      <w:proofErr w:type="spellEnd"/>
      <w:r w:rsidRPr="004E73E0">
        <w:rPr>
          <w:rFonts w:asciiTheme="majorHAnsi" w:hAnsiTheme="majorHAnsi" w:cstheme="majorHAnsi"/>
        </w:rPr>
        <w:t xml:space="preserve"> by Zdeňko </w:t>
      </w:r>
      <w:proofErr w:type="spellStart"/>
      <w:r w:rsidRPr="004E73E0">
        <w:rPr>
          <w:rFonts w:asciiTheme="majorHAnsi" w:hAnsiTheme="majorHAnsi" w:cstheme="majorHAnsi"/>
        </w:rPr>
        <w:t>Fránek</w:t>
      </w:r>
      <w:proofErr w:type="spellEnd"/>
      <w:r w:rsidRPr="004E73E0">
        <w:rPr>
          <w:rFonts w:asciiTheme="majorHAnsi" w:hAnsiTheme="majorHAnsi" w:cstheme="majorHAnsi"/>
        </w:rPr>
        <w:t>.</w:t>
      </w:r>
    </w:p>
    <w:p w14:paraId="52B8A04C" w14:textId="557B5141" w:rsidR="00AE66DD" w:rsidRPr="004E73E0" w:rsidRDefault="00AE66DD" w:rsidP="00AE66DD">
      <w:pPr>
        <w:rPr>
          <w:rFonts w:asciiTheme="majorHAnsi" w:hAnsiTheme="majorHAnsi" w:cstheme="majorHAnsi"/>
        </w:rPr>
      </w:pPr>
    </w:p>
    <w:p w14:paraId="06179AAD" w14:textId="22AC8BBF" w:rsidR="00AE66DD" w:rsidRPr="004E73E0" w:rsidRDefault="00AE66DD" w:rsidP="00AE66DD">
      <w:pPr>
        <w:rPr>
          <w:rFonts w:asciiTheme="majorHAnsi" w:hAnsiTheme="majorHAnsi" w:cstheme="majorHAnsi"/>
        </w:rPr>
      </w:pPr>
    </w:p>
    <w:p w14:paraId="5295994B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5026B6CB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783F7929" w14:textId="334235C6" w:rsidR="00AE66DD" w:rsidRPr="004E73E0" w:rsidRDefault="00AE66DD" w:rsidP="00AE66DD">
      <w:pPr>
        <w:rPr>
          <w:rFonts w:asciiTheme="majorHAnsi" w:hAnsiTheme="majorHAnsi" w:cstheme="majorHAnsi"/>
        </w:rPr>
      </w:pPr>
    </w:p>
    <w:p w14:paraId="36181DEB" w14:textId="2A93C25C" w:rsidR="00AE66DD" w:rsidRPr="004E73E0" w:rsidRDefault="00AE66DD" w:rsidP="00AE66DD">
      <w:pPr>
        <w:rPr>
          <w:rFonts w:asciiTheme="majorHAnsi" w:hAnsiTheme="majorHAnsi" w:cstheme="majorHAnsi"/>
        </w:rPr>
      </w:pPr>
    </w:p>
    <w:p w14:paraId="56409C28" w14:textId="6E243DEC" w:rsidR="00AE66DD" w:rsidRPr="004E73E0" w:rsidRDefault="00AE66DD" w:rsidP="00AE66DD">
      <w:pPr>
        <w:rPr>
          <w:rFonts w:asciiTheme="majorHAnsi" w:hAnsiTheme="majorHAnsi" w:cstheme="majorHAnsi"/>
        </w:rPr>
      </w:pPr>
    </w:p>
    <w:p w14:paraId="4301F7C2" w14:textId="7FF68C8C" w:rsidR="00440061" w:rsidRPr="004E73E0" w:rsidRDefault="00440061" w:rsidP="00AE66DD">
      <w:pPr>
        <w:rPr>
          <w:rFonts w:asciiTheme="majorHAnsi" w:hAnsiTheme="majorHAnsi" w:cstheme="majorHAnsi"/>
        </w:rPr>
      </w:pPr>
    </w:p>
    <w:p w14:paraId="307AE2E7" w14:textId="77777777" w:rsidR="00440061" w:rsidRPr="004E73E0" w:rsidRDefault="00440061" w:rsidP="00AE66DD">
      <w:pPr>
        <w:rPr>
          <w:rFonts w:asciiTheme="majorHAnsi" w:hAnsiTheme="majorHAnsi" w:cstheme="majorHAnsi"/>
        </w:rPr>
      </w:pPr>
    </w:p>
    <w:p w14:paraId="07B397EE" w14:textId="03829104" w:rsidR="00AE66DD" w:rsidRPr="004E73E0" w:rsidRDefault="002A4D79" w:rsidP="00AE66D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pict w14:anchorId="39C96091">
          <v:shapetype id="_x0000_t202" coordsize="21600,21600" o:spt="202" path="m,l,21600r21600,l21600,xe">
            <v:stroke joinstyle="miter"/>
            <v:path gradientshapeok="t" o:connecttype="rect"/>
          </v:shapetype>
          <v:shape id="Textové pole 2" o:spid="_x0000_s2058" type="#_x0000_t202" style="position:absolute;left:0;text-align:left;margin-left:11.35pt;margin-top:-38.55pt;width:67.7pt;height:207.7pt;rotation:90;z-index:25167360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" stroked="f">
            <v:textbox style="mso-fit-shape-to-text:t">
              <w:txbxContent>
                <w:p w14:paraId="501BB83E" w14:textId="3B3ECC3D" w:rsidR="007220B1" w:rsidRDefault="00762E68">
                  <w:proofErr w:type="spellStart"/>
                  <w:r w:rsidRPr="00762E68">
                    <w:t>Here</w:t>
                  </w:r>
                  <w:proofErr w:type="spellEnd"/>
                  <w:r w:rsidRPr="00762E68">
                    <w:t xml:space="preserve"> </w:t>
                  </w:r>
                  <w:proofErr w:type="spellStart"/>
                  <w:r w:rsidRPr="00762E68">
                    <w:t>is</w:t>
                  </w:r>
                  <w:proofErr w:type="spellEnd"/>
                  <w:r w:rsidRPr="00762E68">
                    <w:t xml:space="preserve"> </w:t>
                  </w:r>
                  <w:proofErr w:type="spellStart"/>
                  <w:r w:rsidRPr="00762E68">
                    <w:t>the</w:t>
                  </w:r>
                  <w:proofErr w:type="spellEnd"/>
                  <w:r w:rsidRPr="00762E68">
                    <w:t xml:space="preserve"> most </w:t>
                  </w:r>
                  <w:proofErr w:type="spellStart"/>
                  <w:r w:rsidRPr="00762E68">
                    <w:t>likely</w:t>
                  </w:r>
                  <w:proofErr w:type="spellEnd"/>
                  <w:r w:rsidRPr="00762E68">
                    <w:t xml:space="preserve"> variant </w:t>
                  </w:r>
                  <w:proofErr w:type="spellStart"/>
                  <w:r w:rsidRPr="00762E68">
                    <w:t>of</w:t>
                  </w:r>
                  <w:proofErr w:type="spellEnd"/>
                  <w:r w:rsidRPr="00762E68">
                    <w:t xml:space="preserve"> </w:t>
                  </w:r>
                  <w:proofErr w:type="spellStart"/>
                  <w:r w:rsidRPr="00762E68">
                    <w:t>the</w:t>
                  </w:r>
                  <w:proofErr w:type="spellEnd"/>
                  <w:r w:rsidRPr="00762E68">
                    <w:t xml:space="preserve"> </w:t>
                  </w:r>
                  <w:proofErr w:type="spellStart"/>
                  <w:r w:rsidRPr="00762E68">
                    <w:t>future</w:t>
                  </w:r>
                  <w:proofErr w:type="spellEnd"/>
                  <w:r w:rsidRPr="00762E68">
                    <w:t xml:space="preserve"> campus. And </w:t>
                  </w:r>
                  <w:proofErr w:type="spellStart"/>
                  <w:r w:rsidRPr="00762E68">
                    <w:t>for</w:t>
                  </w:r>
                  <w:proofErr w:type="spellEnd"/>
                  <w:r w:rsidRPr="00762E68">
                    <w:t xml:space="preserve"> </w:t>
                  </w:r>
                  <w:proofErr w:type="spellStart"/>
                  <w:r w:rsidRPr="00762E68">
                    <w:t>us</w:t>
                  </w:r>
                  <w:proofErr w:type="spellEnd"/>
                  <w:r w:rsidRPr="00762E68">
                    <w:t xml:space="preserve"> a sample </w:t>
                  </w:r>
                  <w:proofErr w:type="spellStart"/>
                  <w:r w:rsidRPr="00762E68">
                    <w:t>of</w:t>
                  </w:r>
                  <w:proofErr w:type="spellEnd"/>
                  <w:r w:rsidRPr="00762E68">
                    <w:t xml:space="preserve"> </w:t>
                  </w:r>
                  <w:proofErr w:type="spellStart"/>
                  <w:r w:rsidRPr="00762E68">
                    <w:t>the</w:t>
                  </w:r>
                  <w:proofErr w:type="spellEnd"/>
                  <w:r w:rsidRPr="00762E68">
                    <w:t xml:space="preserve"> </w:t>
                  </w:r>
                  <w:proofErr w:type="spellStart"/>
                  <w:r w:rsidRPr="00762E68">
                    <w:t>created</w:t>
                  </w:r>
                  <w:proofErr w:type="spellEnd"/>
                  <w:r w:rsidRPr="00762E68">
                    <w:t xml:space="preserve"> 3D model.</w:t>
                  </w:r>
                </w:p>
              </w:txbxContent>
            </v:textbox>
          </v:shape>
        </w:pict>
      </w:r>
    </w:p>
    <w:p w14:paraId="0FD8406F" w14:textId="1F8EE805" w:rsidR="00AE66DD" w:rsidRPr="004E73E0" w:rsidRDefault="00AE66DD" w:rsidP="00AE66DD">
      <w:pPr>
        <w:rPr>
          <w:rFonts w:asciiTheme="majorHAnsi" w:hAnsiTheme="majorHAnsi" w:cstheme="majorHAnsi"/>
        </w:rPr>
      </w:pPr>
    </w:p>
    <w:p w14:paraId="762C93EC" w14:textId="46E68444" w:rsidR="00AE66DD" w:rsidRPr="004E73E0" w:rsidRDefault="00AE66DD" w:rsidP="00AE66DD">
      <w:pPr>
        <w:rPr>
          <w:rFonts w:asciiTheme="majorHAnsi" w:hAnsiTheme="majorHAnsi" w:cstheme="majorHAnsi"/>
        </w:rPr>
      </w:pPr>
    </w:p>
    <w:p w14:paraId="2733CE61" w14:textId="4A207D05" w:rsidR="00AE66DD" w:rsidRPr="004E73E0" w:rsidRDefault="00AE66DD" w:rsidP="00AE66DD">
      <w:pPr>
        <w:rPr>
          <w:rFonts w:asciiTheme="majorHAnsi" w:hAnsiTheme="majorHAnsi" w:cstheme="majorHAnsi"/>
        </w:rPr>
      </w:pPr>
    </w:p>
    <w:p w14:paraId="09812CA5" w14:textId="7CA2BD24" w:rsidR="00AE66DD" w:rsidRPr="004E73E0" w:rsidRDefault="00440061" w:rsidP="00AE66DD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34848" behindDoc="0" locked="0" layoutInCell="1" allowOverlap="1" wp14:anchorId="14D1EDBB" wp14:editId="0B0F782D">
            <wp:simplePos x="0" y="0"/>
            <wp:positionH relativeFrom="column">
              <wp:posOffset>327365</wp:posOffset>
            </wp:positionH>
            <wp:positionV relativeFrom="paragraph">
              <wp:posOffset>461454</wp:posOffset>
            </wp:positionV>
            <wp:extent cx="7179945" cy="3876040"/>
            <wp:effectExtent l="0" t="5397" r="0" b="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79945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A5B68" w14:textId="1424D48B" w:rsidR="00AE66DD" w:rsidRPr="004E73E0" w:rsidRDefault="00AE66DD" w:rsidP="00AE66DD">
      <w:pPr>
        <w:rPr>
          <w:rFonts w:asciiTheme="majorHAnsi" w:hAnsiTheme="majorHAnsi" w:cstheme="majorHAnsi"/>
        </w:rPr>
      </w:pPr>
    </w:p>
    <w:p w14:paraId="2BB177BA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524AF755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20FF4CC6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7D311A0C" w14:textId="7A694631" w:rsidR="00AE66DD" w:rsidRPr="004E73E0" w:rsidRDefault="00AE66DD" w:rsidP="00AE66DD">
      <w:pPr>
        <w:rPr>
          <w:rFonts w:asciiTheme="majorHAnsi" w:hAnsiTheme="majorHAnsi" w:cstheme="majorHAnsi"/>
        </w:rPr>
      </w:pPr>
    </w:p>
    <w:p w14:paraId="5FC1418F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13FCE6E4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6832676E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70B6E669" w14:textId="77777777" w:rsidR="00AE66DD" w:rsidRPr="004E73E0" w:rsidRDefault="00AE66DD" w:rsidP="00AE66DD">
      <w:pPr>
        <w:rPr>
          <w:rFonts w:asciiTheme="majorHAnsi" w:hAnsiTheme="majorHAnsi" w:cstheme="majorHAnsi"/>
        </w:rPr>
      </w:pPr>
    </w:p>
    <w:p w14:paraId="7E9537C7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D89CAA6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A3017CC" w14:textId="77777777" w:rsidR="007861FC" w:rsidRPr="004E73E0" w:rsidRDefault="007861F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136EDA" w14:textId="0A3F1926" w:rsidR="00762E68" w:rsidRPr="004E73E0" w:rsidRDefault="00762E68" w:rsidP="00440061">
      <w:pPr>
        <w:pStyle w:val="Nadpis1"/>
        <w:rPr>
          <w:rFonts w:cstheme="majorHAnsi"/>
        </w:rPr>
      </w:pPr>
      <w:bookmarkStart w:id="7" w:name="_Toc118034035"/>
      <w:proofErr w:type="spellStart"/>
      <w:r w:rsidRPr="004E73E0">
        <w:rPr>
          <w:rFonts w:cstheme="majorHAnsi"/>
        </w:rPr>
        <w:t>Who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is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the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project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intended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for</w:t>
      </w:r>
      <w:proofErr w:type="spellEnd"/>
      <w:r w:rsidRPr="004E73E0">
        <w:rPr>
          <w:rFonts w:cstheme="majorHAnsi"/>
        </w:rPr>
        <w:t>?</w:t>
      </w:r>
      <w:bookmarkEnd w:id="7"/>
    </w:p>
    <w:p w14:paraId="1A906A2E" w14:textId="77777777" w:rsidR="00762E68" w:rsidRPr="004E73E0" w:rsidRDefault="00762E68" w:rsidP="00762E68">
      <w:pPr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Due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complexity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project</w:t>
      </w:r>
      <w:proofErr w:type="spellEnd"/>
    </w:p>
    <w:p w14:paraId="3146170A" w14:textId="08E90F1E" w:rsidR="00762E68" w:rsidRPr="004E73E0" w:rsidRDefault="00762E68" w:rsidP="00762E68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8th and 9th </w:t>
      </w:r>
      <w:proofErr w:type="spellStart"/>
      <w:r w:rsidRPr="004E73E0">
        <w:rPr>
          <w:rFonts w:asciiTheme="majorHAnsi" w:hAnsiTheme="majorHAnsi" w:cstheme="majorHAnsi"/>
        </w:rPr>
        <w:t>graders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took</w:t>
      </w:r>
      <w:proofErr w:type="spellEnd"/>
      <w:r w:rsidRPr="004E73E0">
        <w:rPr>
          <w:rFonts w:asciiTheme="majorHAnsi" w:hAnsiTheme="majorHAnsi" w:cstheme="majorHAnsi"/>
        </w:rPr>
        <w:t xml:space="preserve"> part </w:t>
      </w:r>
      <w:proofErr w:type="spellStart"/>
      <w:r w:rsidRPr="004E73E0">
        <w:rPr>
          <w:rFonts w:asciiTheme="majorHAnsi" w:hAnsiTheme="majorHAnsi" w:cstheme="majorHAnsi"/>
        </w:rPr>
        <w:t>here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from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which</w:t>
      </w:r>
      <w:proofErr w:type="spellEnd"/>
      <w:r w:rsidRPr="004E73E0">
        <w:rPr>
          <w:rFonts w:asciiTheme="majorHAnsi" w:hAnsiTheme="majorHAnsi" w:cstheme="majorHAnsi"/>
        </w:rPr>
        <w:t xml:space="preserve"> a </w:t>
      </w:r>
      <w:proofErr w:type="spellStart"/>
      <w:r w:rsidRPr="004E73E0">
        <w:rPr>
          <w:rFonts w:asciiTheme="majorHAnsi" w:hAnsiTheme="majorHAnsi" w:cstheme="majorHAnsi"/>
        </w:rPr>
        <w:t>group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most </w:t>
      </w:r>
      <w:proofErr w:type="spellStart"/>
      <w:r w:rsidRPr="004E73E0">
        <w:rPr>
          <w:rFonts w:asciiTheme="majorHAnsi" w:hAnsiTheme="majorHAnsi" w:cstheme="majorHAnsi"/>
        </w:rPr>
        <w:t>persistent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fittest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stood</w:t>
      </w:r>
      <w:proofErr w:type="spellEnd"/>
      <w:r w:rsidRPr="004E73E0">
        <w:rPr>
          <w:rFonts w:asciiTheme="majorHAnsi" w:hAnsiTheme="majorHAnsi" w:cstheme="majorHAnsi"/>
        </w:rPr>
        <w:t xml:space="preserve"> out:</w:t>
      </w:r>
    </w:p>
    <w:p w14:paraId="68EEBA8A" w14:textId="77777777" w:rsidR="00762E68" w:rsidRPr="004E73E0" w:rsidRDefault="00762E68" w:rsidP="00762E68">
      <w:pPr>
        <w:rPr>
          <w:rFonts w:asciiTheme="majorHAnsi" w:hAnsiTheme="majorHAnsi" w:cstheme="majorHAnsi"/>
        </w:rPr>
      </w:pPr>
    </w:p>
    <w:p w14:paraId="23911356" w14:textId="29772D28" w:rsidR="009132AA" w:rsidRPr="004E73E0" w:rsidRDefault="009132AA" w:rsidP="00B03C0C">
      <w:pPr>
        <w:rPr>
          <w:rFonts w:asciiTheme="majorHAnsi" w:hAnsiTheme="majorHAnsi" w:cstheme="majorHAnsi"/>
        </w:rPr>
      </w:pPr>
    </w:p>
    <w:p w14:paraId="4A3661C4" w14:textId="5BD0F7CE" w:rsidR="00B03C0C" w:rsidRPr="004E73E0" w:rsidRDefault="002A4D79" w:rsidP="00C40638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pict w14:anchorId="2AB423DF">
          <v:group id="Skupina 20" o:spid="_x0000_s2054" style="position:absolute;left:0;text-align:left;margin-left:.4pt;margin-top:7.45pt;width:434.7pt;height:170.4pt;z-index:-251629568" coordsize="55212,216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Obrázek 36" o:spid="_x0000_s2055" type="#_x0000_t75" style="position:absolute;left:18971;top:402;width:16193;height:210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">
              <v:imagedata r:id="rId32" o:title="Kamila_resize" croptop="22914f" cropbottom="2712f" cropleft="9929f" cropright="14564f"/>
            </v:shape>
            <v:shape id="Obrázek 39" o:spid="_x0000_s2056" type="#_x0000_t75" style="position:absolute;left:36447;top:2667;width:21431;height:16098;rotation: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">
              <v:imagedata r:id="rId33" o:title="Tereza" croptop="16507f" cropbottom="12196f" cropleft="27234f" cropright="1676f"/>
            </v:shape>
            <v:shape id="Obrázek 33" o:spid="_x0000_s2057" type="#_x0000_t75" style="position:absolute;top:402;width:16192;height:212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">
              <v:imagedata r:id="rId34" o:title="Adam K" croptop="24641f" cropbottom="1079f" cropleft="8866f" cropright="16156f"/>
            </v:shape>
            <w10:wrap type="topAndBottom"/>
          </v:group>
        </w:pict>
      </w:r>
      <w:r w:rsidR="009132AA" w:rsidRPr="004E73E0">
        <w:rPr>
          <w:rFonts w:asciiTheme="majorHAnsi" w:hAnsiTheme="majorHAnsi" w:cstheme="majorHAnsi"/>
        </w:rPr>
        <w:t>Adam</w:t>
      </w:r>
      <w:r w:rsidR="00F64705" w:rsidRPr="004E73E0">
        <w:rPr>
          <w:rFonts w:asciiTheme="majorHAnsi" w:hAnsiTheme="majorHAnsi" w:cstheme="majorHAnsi"/>
        </w:rPr>
        <w:tab/>
      </w:r>
      <w:r w:rsidR="00F64705" w:rsidRPr="004E73E0">
        <w:rPr>
          <w:rFonts w:asciiTheme="majorHAnsi" w:hAnsiTheme="majorHAnsi" w:cstheme="majorHAnsi"/>
        </w:rPr>
        <w:tab/>
      </w:r>
      <w:r w:rsidR="00F64705" w:rsidRPr="004E73E0">
        <w:rPr>
          <w:rFonts w:asciiTheme="majorHAnsi" w:hAnsiTheme="majorHAnsi" w:cstheme="majorHAnsi"/>
        </w:rPr>
        <w:tab/>
      </w:r>
      <w:r w:rsidR="00F64705" w:rsidRPr="004E73E0">
        <w:rPr>
          <w:rFonts w:asciiTheme="majorHAnsi" w:hAnsiTheme="majorHAnsi" w:cstheme="majorHAnsi"/>
        </w:rPr>
        <w:tab/>
      </w:r>
      <w:r w:rsidR="009132AA" w:rsidRPr="004E73E0">
        <w:rPr>
          <w:rFonts w:asciiTheme="majorHAnsi" w:hAnsiTheme="majorHAnsi" w:cstheme="majorHAnsi"/>
        </w:rPr>
        <w:t>K</w:t>
      </w:r>
      <w:r w:rsidR="00F64705" w:rsidRPr="004E73E0">
        <w:rPr>
          <w:rFonts w:asciiTheme="majorHAnsi" w:hAnsiTheme="majorHAnsi" w:cstheme="majorHAnsi"/>
        </w:rPr>
        <w:t>amila</w:t>
      </w:r>
      <w:r w:rsidR="00F64705" w:rsidRPr="004E73E0">
        <w:rPr>
          <w:rFonts w:asciiTheme="majorHAnsi" w:hAnsiTheme="majorHAnsi" w:cstheme="majorHAnsi"/>
        </w:rPr>
        <w:tab/>
      </w:r>
      <w:r w:rsidR="00F64705" w:rsidRPr="004E73E0">
        <w:rPr>
          <w:rFonts w:asciiTheme="majorHAnsi" w:hAnsiTheme="majorHAnsi" w:cstheme="majorHAnsi"/>
        </w:rPr>
        <w:tab/>
      </w:r>
      <w:r w:rsidR="00F64705" w:rsidRPr="004E73E0">
        <w:rPr>
          <w:rFonts w:asciiTheme="majorHAnsi" w:hAnsiTheme="majorHAnsi" w:cstheme="majorHAnsi"/>
        </w:rPr>
        <w:tab/>
      </w:r>
      <w:r w:rsidR="00F64705" w:rsidRPr="004E73E0">
        <w:rPr>
          <w:rFonts w:asciiTheme="majorHAnsi" w:hAnsiTheme="majorHAnsi" w:cstheme="majorHAnsi"/>
        </w:rPr>
        <w:tab/>
        <w:t xml:space="preserve">         </w:t>
      </w:r>
      <w:r w:rsidR="009132AA" w:rsidRPr="004E73E0">
        <w:rPr>
          <w:rFonts w:asciiTheme="majorHAnsi" w:hAnsiTheme="majorHAnsi" w:cstheme="majorHAnsi"/>
        </w:rPr>
        <w:t>Tereza</w:t>
      </w:r>
      <w:r w:rsidR="00B03C0C" w:rsidRPr="004E73E0">
        <w:rPr>
          <w:rFonts w:asciiTheme="majorHAnsi" w:hAnsiTheme="majorHAnsi" w:cstheme="majorHAnsi"/>
        </w:rPr>
        <w:br/>
      </w:r>
    </w:p>
    <w:p w14:paraId="33385B45" w14:textId="3603ABAB" w:rsidR="009132AA" w:rsidRPr="004E73E0" w:rsidRDefault="002A4D79" w:rsidP="009132AA">
      <w:pPr>
        <w:spacing w:line="240" w:lineRule="auto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pict w14:anchorId="590BD553">
          <v:group id="Skupina 37" o:spid="_x0000_s2050" style="position:absolute;left:0;text-align:left;margin-left:.45pt;margin-top:1.65pt;width:442.95pt;height:171pt;z-index:-251627520" coordsize="56252,21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">
            <v:shape id="Obrázek 38" o:spid="_x0000_s2051" type="#_x0000_t75" style="position:absolute;left:38199;top:85;width:18053;height:212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">
              <v:imagedata r:id="rId35" o:title="Adam F" croptop="24507f" cropleft="8275f" cropright="10592f"/>
            </v:shape>
            <v:shape id="Obrázek 35" o:spid="_x0000_s2052" type="#_x0000_t75" style="position:absolute;width:16192;height:217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">
              <v:imagedata r:id="rId36" o:title="Daniel_resize" croptop="18766f" cropbottom="2260f" cropleft="8493f" cropright="12651f"/>
            </v:shape>
            <v:shape id="Obrázek 34" o:spid="_x0000_s2053" type="#_x0000_t75" style="position:absolute;left:19398;width:16193;height:217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">
              <v:imagedata r:id="rId37" o:title="Adam S" croptop="20363f" cropbottom="5284f" cropleft="10783f" cropright="14825f"/>
            </v:shape>
          </v:group>
        </w:pict>
      </w:r>
    </w:p>
    <w:p w14:paraId="1412259C" w14:textId="5FBB207D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17398659" w14:textId="77777777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14E3D269" w14:textId="6E5E2F3E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030BC3F7" w14:textId="71F8F3CA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75698895" w14:textId="29D07A56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6CA9C2A0" w14:textId="1A9FC5CD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0E1CD6CC" w14:textId="577D5D6F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0368F80D" w14:textId="77777777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6D00B714" w14:textId="5A325AAE" w:rsidR="009132AA" w:rsidRDefault="009132AA" w:rsidP="00C40638">
      <w:pPr>
        <w:spacing w:line="240" w:lineRule="auto"/>
        <w:jc w:val="cent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Daniel                                          Adam                            </w:t>
      </w:r>
      <w:r w:rsidR="00F64705" w:rsidRPr="004E73E0">
        <w:rPr>
          <w:rFonts w:asciiTheme="majorHAnsi" w:hAnsiTheme="majorHAnsi" w:cstheme="majorHAnsi"/>
        </w:rPr>
        <w:tab/>
        <w:t xml:space="preserve">      </w:t>
      </w:r>
      <w:proofErr w:type="spellStart"/>
      <w:r w:rsidR="00B67268" w:rsidRPr="004E73E0">
        <w:rPr>
          <w:rFonts w:asciiTheme="majorHAnsi" w:hAnsiTheme="majorHAnsi" w:cstheme="majorHAnsi"/>
        </w:rPr>
        <w:t>Adam</w:t>
      </w:r>
      <w:proofErr w:type="spellEnd"/>
    </w:p>
    <w:p w14:paraId="58CD99E1" w14:textId="62953051" w:rsidR="00C40638" w:rsidRDefault="00C40638" w:rsidP="00C40638">
      <w:pPr>
        <w:spacing w:line="240" w:lineRule="auto"/>
        <w:jc w:val="center"/>
        <w:rPr>
          <w:rFonts w:asciiTheme="majorHAnsi" w:hAnsiTheme="majorHAnsi" w:cstheme="majorHAnsi"/>
        </w:rPr>
      </w:pPr>
    </w:p>
    <w:p w14:paraId="106B7CA1" w14:textId="77777777" w:rsidR="00C40638" w:rsidRPr="004E73E0" w:rsidRDefault="00C40638" w:rsidP="00C40638">
      <w:pPr>
        <w:spacing w:line="240" w:lineRule="auto"/>
        <w:jc w:val="center"/>
        <w:rPr>
          <w:rFonts w:asciiTheme="majorHAnsi" w:hAnsiTheme="majorHAnsi" w:cstheme="majorHAnsi"/>
        </w:rPr>
      </w:pPr>
    </w:p>
    <w:p w14:paraId="4F7C687C" w14:textId="77777777" w:rsidR="009132AA" w:rsidRPr="004E73E0" w:rsidRDefault="009132AA" w:rsidP="009132AA">
      <w:pPr>
        <w:spacing w:line="240" w:lineRule="auto"/>
        <w:rPr>
          <w:rFonts w:asciiTheme="majorHAnsi" w:hAnsiTheme="majorHAnsi" w:cstheme="majorHAnsi"/>
        </w:rPr>
      </w:pPr>
    </w:p>
    <w:p w14:paraId="0A24C6DC" w14:textId="6BA1B49D" w:rsidR="00762E68" w:rsidRPr="004E73E0" w:rsidRDefault="00762E68" w:rsidP="00440061">
      <w:pPr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</w:pP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lastRenderedPageBreak/>
        <w:t>Skills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to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be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mastered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by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students</w:t>
      </w:r>
      <w:proofErr w:type="spellEnd"/>
    </w:p>
    <w:p w14:paraId="3FED9ECB" w14:textId="77777777" w:rsidR="00762E68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Drawing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and modelling in a 3D editor</w:t>
      </w:r>
    </w:p>
    <w:p w14:paraId="19F1A66B" w14:textId="77777777" w:rsidR="00762E68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Cutting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engraving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using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a LASER plotter</w:t>
      </w:r>
    </w:p>
    <w:p w14:paraId="668A1416" w14:textId="77777777" w:rsidR="00762E68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Working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vector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graphics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editor</w:t>
      </w:r>
    </w:p>
    <w:p w14:paraId="5A317931" w14:textId="77777777" w:rsidR="00762E68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gram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pens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including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various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additional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attachments</w:t>
      </w:r>
      <w:proofErr w:type="spellEnd"/>
    </w:p>
    <w:p w14:paraId="3703278A" w14:textId="77777777" w:rsidR="00762E68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Working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an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airbrush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kit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painting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models</w:t>
      </w:r>
      <w:proofErr w:type="spellEnd"/>
    </w:p>
    <w:p w14:paraId="0F10B1B4" w14:textId="77777777" w:rsidR="00762E68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data</w:t>
      </w:r>
    </w:p>
    <w:p w14:paraId="0E7DEE55" w14:textId="77777777" w:rsidR="00762E68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</w:p>
    <w:p w14:paraId="62A3FB92" w14:textId="102CDF3D" w:rsidR="008E5962" w:rsidRPr="004E73E0" w:rsidRDefault="00762E68" w:rsidP="00762E68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goal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project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deepen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students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'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knowledge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3D modelling and </w:t>
      </w:r>
      <w:proofErr w:type="gram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printing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. To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develop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their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logical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technical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graphic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thinking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.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in a team,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develop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social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communication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digital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competences</w:t>
      </w:r>
      <w:proofErr w:type="spellEnd"/>
      <w:r w:rsidRPr="004E73E0"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  <w:t>.</w:t>
      </w:r>
    </w:p>
    <w:p w14:paraId="5A92252D" w14:textId="77777777" w:rsidR="00440061" w:rsidRPr="004E73E0" w:rsidRDefault="00440061" w:rsidP="00440061">
      <w:pPr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</w:pPr>
    </w:p>
    <w:p w14:paraId="47D3B268" w14:textId="4CF80D1A" w:rsidR="00DD7EB6" w:rsidRDefault="00C40638" w:rsidP="00440061">
      <w:pPr>
        <w:pStyle w:val="Nadpis1"/>
        <w:rPr>
          <w:rFonts w:cstheme="majorHAnsi"/>
        </w:rPr>
      </w:pPr>
      <w:bookmarkStart w:id="8" w:name="_Toc118034036"/>
      <w:proofErr w:type="spellStart"/>
      <w:r w:rsidRPr="00C40638">
        <w:rPr>
          <w:rFonts w:cstheme="majorHAnsi"/>
        </w:rPr>
        <w:t>Required</w:t>
      </w:r>
      <w:proofErr w:type="spellEnd"/>
      <w:r w:rsidRPr="00C40638">
        <w:rPr>
          <w:rFonts w:cstheme="majorHAnsi"/>
        </w:rPr>
        <w:t xml:space="preserve"> </w:t>
      </w:r>
      <w:proofErr w:type="spellStart"/>
      <w:r w:rsidRPr="00C40638">
        <w:rPr>
          <w:rFonts w:cstheme="majorHAnsi"/>
        </w:rPr>
        <w:t>material</w:t>
      </w:r>
      <w:proofErr w:type="spellEnd"/>
      <w:r w:rsidRPr="00C40638">
        <w:rPr>
          <w:rFonts w:cstheme="majorHAnsi"/>
        </w:rPr>
        <w:t xml:space="preserve"> </w:t>
      </w:r>
      <w:proofErr w:type="spellStart"/>
      <w:r w:rsidRPr="00C40638">
        <w:rPr>
          <w:rFonts w:cstheme="majorHAnsi"/>
        </w:rPr>
        <w:t>equipment</w:t>
      </w:r>
      <w:bookmarkEnd w:id="8"/>
      <w:proofErr w:type="spellEnd"/>
    </w:p>
    <w:p w14:paraId="631B852C" w14:textId="77777777" w:rsidR="00C40638" w:rsidRPr="00C40638" w:rsidRDefault="00C40638" w:rsidP="00C40638"/>
    <w:p w14:paraId="4ED8CFEE" w14:textId="3C95FE1B" w:rsidR="00DD7EB6" w:rsidRPr="004E73E0" w:rsidRDefault="00762E68" w:rsidP="00762E68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As part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project's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material</w:t>
      </w:r>
      <w:proofErr w:type="spellEnd"/>
      <w:r w:rsidRPr="004E73E0">
        <w:rPr>
          <w:rFonts w:asciiTheme="majorHAnsi" w:hAnsiTheme="majorHAnsi" w:cstheme="majorHAnsi"/>
        </w:rPr>
        <w:t xml:space="preserve"> support, </w:t>
      </w:r>
      <w:proofErr w:type="spellStart"/>
      <w:r w:rsidRPr="004E73E0">
        <w:rPr>
          <w:rFonts w:asciiTheme="majorHAnsi" w:hAnsiTheme="majorHAnsi" w:cstheme="majorHAnsi"/>
        </w:rPr>
        <w:t>we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acquired</w:t>
      </w:r>
      <w:proofErr w:type="spellEnd"/>
      <w:r w:rsidRPr="004E73E0">
        <w:rPr>
          <w:rFonts w:asciiTheme="majorHAnsi" w:hAnsiTheme="majorHAnsi" w:cstheme="majorHAnsi"/>
        </w:rPr>
        <w:t xml:space="preserve"> a Prusa MK3 3D </w:t>
      </w:r>
      <w:proofErr w:type="spellStart"/>
      <w:r w:rsidRPr="004E73E0">
        <w:rPr>
          <w:rFonts w:asciiTheme="majorHAnsi" w:hAnsiTheme="majorHAnsi" w:cstheme="majorHAnsi"/>
        </w:rPr>
        <w:t>printer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including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an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extension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for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multi-color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proofErr w:type="gramStart"/>
      <w:r w:rsidRPr="004E73E0">
        <w:rPr>
          <w:rFonts w:asciiTheme="majorHAnsi" w:hAnsiTheme="majorHAnsi" w:cstheme="majorHAnsi"/>
        </w:rPr>
        <w:t>printing</w:t>
      </w:r>
      <w:proofErr w:type="spellEnd"/>
      <w:r w:rsidRPr="004E73E0">
        <w:rPr>
          <w:rFonts w:asciiTheme="majorHAnsi" w:hAnsiTheme="majorHAnsi" w:cstheme="majorHAnsi"/>
        </w:rPr>
        <w:t>.</w:t>
      </w:r>
      <w:r w:rsidR="00DD7EB6" w:rsidRPr="004E73E0">
        <w:rPr>
          <w:rFonts w:asciiTheme="majorHAnsi" w:hAnsiTheme="majorHAnsi" w:cstheme="majorHAnsi"/>
        </w:rPr>
        <w:t>.</w:t>
      </w:r>
      <w:proofErr w:type="gramEnd"/>
      <w:r w:rsidR="00DD7EB6" w:rsidRPr="004E73E0">
        <w:rPr>
          <w:rFonts w:asciiTheme="majorHAnsi" w:eastAsia="Times New Roman" w:hAnsiTheme="majorHAnsi" w:cs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7CCCA5C" w14:textId="406752DD" w:rsidR="00DD7EB6" w:rsidRPr="004E73E0" w:rsidRDefault="00762E68" w:rsidP="00DD7EB6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36896" behindDoc="0" locked="0" layoutInCell="1" allowOverlap="1" wp14:anchorId="16993E29" wp14:editId="14E39287">
            <wp:simplePos x="0" y="0"/>
            <wp:positionH relativeFrom="column">
              <wp:posOffset>802167</wp:posOffset>
            </wp:positionH>
            <wp:positionV relativeFrom="paragraph">
              <wp:posOffset>250840</wp:posOffset>
            </wp:positionV>
            <wp:extent cx="4125595" cy="3086100"/>
            <wp:effectExtent l="0" t="0" r="8255" b="0"/>
            <wp:wrapSquare wrapText="bothSides"/>
            <wp:docPr id="41" name="Obrázek 41" descr="C:\Users\pn\Dropbox\projekt\Projekt DigiMe\IMG_20220429_09440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n\Dropbox\projekt\Projekt DigiMe\IMG_20220429_094405_resiz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9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D9D40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06D689E7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6F751ABD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7A8FAADC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749AB0D5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6D7EBF68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3281E581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3C4E4EEB" w14:textId="77777777" w:rsidR="00DD7EB6" w:rsidRPr="004E73E0" w:rsidRDefault="00DD7EB6" w:rsidP="00DD7EB6">
      <w:pPr>
        <w:rPr>
          <w:rFonts w:asciiTheme="majorHAnsi" w:hAnsiTheme="majorHAnsi" w:cstheme="majorHAnsi"/>
        </w:rPr>
      </w:pPr>
    </w:p>
    <w:p w14:paraId="23366B09" w14:textId="31D0C3F3" w:rsidR="00DD7EB6" w:rsidRDefault="00DD7EB6" w:rsidP="00DD7EB6">
      <w:pPr>
        <w:rPr>
          <w:rFonts w:asciiTheme="majorHAnsi" w:hAnsiTheme="majorHAnsi" w:cstheme="majorHAnsi"/>
        </w:rPr>
      </w:pPr>
    </w:p>
    <w:p w14:paraId="30FA0863" w14:textId="03207FE8" w:rsidR="00C40638" w:rsidRDefault="00C40638" w:rsidP="00DD7EB6">
      <w:pPr>
        <w:rPr>
          <w:rFonts w:asciiTheme="majorHAnsi" w:hAnsiTheme="majorHAnsi" w:cstheme="majorHAnsi"/>
        </w:rPr>
      </w:pPr>
    </w:p>
    <w:p w14:paraId="10D794C4" w14:textId="77777777" w:rsidR="00C40638" w:rsidRPr="004E73E0" w:rsidRDefault="00C40638" w:rsidP="00DD7EB6">
      <w:pPr>
        <w:rPr>
          <w:rFonts w:asciiTheme="majorHAnsi" w:hAnsiTheme="majorHAnsi" w:cstheme="majorHAnsi"/>
        </w:rPr>
      </w:pPr>
    </w:p>
    <w:p w14:paraId="4DC34A29" w14:textId="049CFB13" w:rsidR="00B03C0C" w:rsidRPr="004E73E0" w:rsidRDefault="00762E68" w:rsidP="00DD7EB6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lastRenderedPageBreak/>
        <w:t>LASER plotter model K40</w:t>
      </w:r>
    </w:p>
    <w:p w14:paraId="577161EB" w14:textId="7FE8776D" w:rsidR="00DD7EB6" w:rsidRPr="004E73E0" w:rsidRDefault="00DD7EB6" w:rsidP="00DD7EB6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38944" behindDoc="0" locked="0" layoutInCell="1" allowOverlap="1" wp14:anchorId="62645B0A" wp14:editId="143A7ED2">
            <wp:simplePos x="0" y="0"/>
            <wp:positionH relativeFrom="column">
              <wp:posOffset>186055</wp:posOffset>
            </wp:positionH>
            <wp:positionV relativeFrom="paragraph">
              <wp:posOffset>70485</wp:posOffset>
            </wp:positionV>
            <wp:extent cx="5756910" cy="3202940"/>
            <wp:effectExtent l="0" t="0" r="0" b="0"/>
            <wp:wrapSquare wrapText="bothSides"/>
            <wp:docPr id="42" name="Obrázek 42" descr="C:\Users\pn\OneDrive\Obrázky\Z fotoaparátu\2022\165173961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n\OneDrive\Obrázky\Z fotoaparátu\2022\165173961527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0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81967" w14:textId="223D2941" w:rsidR="00DD7EB6" w:rsidRPr="004E73E0" w:rsidRDefault="00762E68" w:rsidP="00DD7EB6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Airbrush</w:t>
      </w:r>
      <w:proofErr w:type="spellEnd"/>
      <w:r w:rsidRPr="004E73E0">
        <w:rPr>
          <w:rFonts w:asciiTheme="majorHAnsi" w:hAnsiTheme="majorHAnsi" w:cstheme="majorHAnsi"/>
        </w:rPr>
        <w:t xml:space="preserve"> set </w:t>
      </w:r>
      <w:proofErr w:type="spellStart"/>
      <w:r w:rsidRPr="004E73E0">
        <w:rPr>
          <w:rFonts w:asciiTheme="majorHAnsi" w:hAnsiTheme="majorHAnsi" w:cstheme="majorHAnsi"/>
        </w:rPr>
        <w:t>including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compressor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paint</w:t>
      </w:r>
      <w:proofErr w:type="spellEnd"/>
      <w:r w:rsidRPr="004E73E0">
        <w:rPr>
          <w:rFonts w:asciiTheme="majorHAnsi" w:hAnsiTheme="majorHAnsi" w:cstheme="majorHAnsi"/>
        </w:rPr>
        <w:t xml:space="preserve"> set</w:t>
      </w:r>
    </w:p>
    <w:p w14:paraId="7FB12CEB" w14:textId="77777777" w:rsidR="00AB25D7" w:rsidRPr="004E73E0" w:rsidRDefault="00AB25D7" w:rsidP="00AB25D7">
      <w:pPr>
        <w:pStyle w:val="Odstavecseseznamem"/>
        <w:rPr>
          <w:rFonts w:asciiTheme="majorHAnsi" w:hAnsiTheme="majorHAnsi" w:cstheme="majorHAnsi"/>
        </w:rPr>
      </w:pPr>
    </w:p>
    <w:p w14:paraId="4DD1F9A7" w14:textId="7E654F64" w:rsidR="00AB25D7" w:rsidRPr="004E73E0" w:rsidRDefault="007B5F82" w:rsidP="00CE2659">
      <w:pPr>
        <w:pStyle w:val="Odstavecseseznamem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804160" behindDoc="0" locked="0" layoutInCell="1" allowOverlap="1" wp14:anchorId="3F5607A2" wp14:editId="76A68A48">
            <wp:simplePos x="0" y="0"/>
            <wp:positionH relativeFrom="column">
              <wp:posOffset>3270250</wp:posOffset>
            </wp:positionH>
            <wp:positionV relativeFrom="paragraph">
              <wp:posOffset>189865</wp:posOffset>
            </wp:positionV>
            <wp:extent cx="2935605" cy="2522855"/>
            <wp:effectExtent l="0" t="0" r="0" b="0"/>
            <wp:wrapSquare wrapText="bothSides"/>
            <wp:docPr id="356" name="Obrázek 356" descr="C:\Users\pn\Dropbox\projekt\Projekt DigiMe\Screen air b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n\Dropbox\projekt\Projekt DigiMe\Screen air bru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25D7" w:rsidRPr="004E73E0">
        <w:rPr>
          <w:rFonts w:asciiTheme="majorHAnsi" w:hAnsiTheme="majorHAnsi" w:cstheme="majorHAnsi"/>
          <w:noProof/>
          <w:lang w:eastAsia="cs-CZ"/>
        </w:rPr>
        <w:drawing>
          <wp:inline distT="0" distB="0" distL="0" distR="0" wp14:anchorId="11E16BBA" wp14:editId="0FA3B1EE">
            <wp:extent cx="3333750" cy="3838575"/>
            <wp:effectExtent l="0" t="0" r="0" b="9525"/>
            <wp:docPr id="43" name="Obrázek 43" descr="C:\Users\pn\Dropbox\projekt\Projekt DigiMe\IMG_20211222_09491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n\Dropbox\projekt\Projekt DigiMe\IMG_20211222_094911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85"/>
                    <a:stretch/>
                  </pic:blipFill>
                  <pic:spPr bwMode="auto">
                    <a:xfrm>
                      <a:off x="0" y="0"/>
                      <a:ext cx="3335958" cy="384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1879A" w14:textId="77777777" w:rsidR="00AB25D7" w:rsidRPr="004E73E0" w:rsidRDefault="00AB25D7" w:rsidP="00AB25D7">
      <w:pPr>
        <w:pStyle w:val="Odstavecseseznamem"/>
        <w:rPr>
          <w:rFonts w:asciiTheme="majorHAnsi" w:hAnsiTheme="majorHAnsi" w:cstheme="majorHAnsi"/>
        </w:rPr>
      </w:pPr>
    </w:p>
    <w:p w14:paraId="20256572" w14:textId="77777777" w:rsidR="00AB25D7" w:rsidRPr="004E73E0" w:rsidRDefault="00AB25D7" w:rsidP="00CE2659">
      <w:pPr>
        <w:pStyle w:val="Odstavecseseznamem"/>
        <w:rPr>
          <w:rFonts w:asciiTheme="majorHAnsi" w:hAnsiTheme="majorHAnsi" w:cstheme="majorHAnsi"/>
        </w:rPr>
      </w:pPr>
    </w:p>
    <w:p w14:paraId="4D934934" w14:textId="7ED9B325" w:rsidR="00DD7EB6" w:rsidRPr="004E73E0" w:rsidRDefault="00762E68" w:rsidP="00AB25D7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</w:rPr>
      </w:pPr>
      <w:proofErr w:type="gramStart"/>
      <w:r w:rsidRPr="004E73E0">
        <w:rPr>
          <w:rFonts w:asciiTheme="majorHAnsi" w:hAnsiTheme="majorHAnsi" w:cstheme="majorHAnsi"/>
        </w:rPr>
        <w:lastRenderedPageBreak/>
        <w:t>3D</w:t>
      </w:r>
      <w:proofErr w:type="gram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pen</w:t>
      </w:r>
      <w:proofErr w:type="spellEnd"/>
      <w:r w:rsidRPr="004E73E0">
        <w:rPr>
          <w:rFonts w:asciiTheme="majorHAnsi" w:hAnsiTheme="majorHAnsi" w:cstheme="majorHAnsi"/>
        </w:rPr>
        <w:t xml:space="preserve"> set </w:t>
      </w:r>
      <w:proofErr w:type="spellStart"/>
      <w:r w:rsidRPr="004E73E0">
        <w:rPr>
          <w:rFonts w:asciiTheme="majorHAnsi" w:hAnsiTheme="majorHAnsi" w:cstheme="majorHAnsi"/>
        </w:rPr>
        <w:t>including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spare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attachments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for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drilling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cutting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grinding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perhaps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soldering</w:t>
      </w:r>
      <w:proofErr w:type="spellEnd"/>
    </w:p>
    <w:p w14:paraId="72651726" w14:textId="1132DD0C" w:rsidR="00AB25D7" w:rsidRPr="004E73E0" w:rsidRDefault="00AB25D7" w:rsidP="00AB25D7">
      <w:pPr>
        <w:pStyle w:val="Odstavecseseznamem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40992" behindDoc="0" locked="0" layoutInCell="1" allowOverlap="1" wp14:anchorId="2153DDBE" wp14:editId="1C085D83">
            <wp:simplePos x="0" y="0"/>
            <wp:positionH relativeFrom="column">
              <wp:posOffset>347980</wp:posOffset>
            </wp:positionH>
            <wp:positionV relativeFrom="paragraph">
              <wp:posOffset>85725</wp:posOffset>
            </wp:positionV>
            <wp:extent cx="4695825" cy="3751580"/>
            <wp:effectExtent l="0" t="0" r="9525" b="1270"/>
            <wp:wrapSquare wrapText="bothSides"/>
            <wp:docPr id="44" name="Obrázek 44" descr="C:\Users\pn\Dropbox\projekt\Projekt DigiMe\IMG_20211222_09492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n\Dropbox\projekt\Projekt DigiMe\IMG_20211222_094927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" t="30832" r="4305" b="13571"/>
                    <a:stretch/>
                  </pic:blipFill>
                  <pic:spPr bwMode="auto">
                    <a:xfrm>
                      <a:off x="0" y="0"/>
                      <a:ext cx="4695825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11BFB" w14:textId="724FF149" w:rsidR="00DD7EB6" w:rsidRPr="004E73E0" w:rsidRDefault="00DD7EB6" w:rsidP="00AB25D7">
      <w:pPr>
        <w:pStyle w:val="Odstavecseseznamem"/>
        <w:rPr>
          <w:rFonts w:asciiTheme="majorHAnsi" w:hAnsiTheme="majorHAnsi" w:cstheme="majorHAnsi"/>
        </w:rPr>
      </w:pPr>
    </w:p>
    <w:p w14:paraId="2ABE0F11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854C289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6B7E6EC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822CDD1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3E9BDA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EEDB444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995746B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5A01E63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BA9CEB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422E538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9C08D4E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F9BBC1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A4D3D3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5F1109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1D2F67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B077E9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F4D1EE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26585A" w14:textId="5E41EF77" w:rsidR="00E87EE1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489792" behindDoc="0" locked="0" layoutInCell="1" allowOverlap="1" wp14:anchorId="3EF9461E" wp14:editId="040D348D">
            <wp:simplePos x="0" y="0"/>
            <wp:positionH relativeFrom="column">
              <wp:posOffset>-252730</wp:posOffset>
            </wp:positionH>
            <wp:positionV relativeFrom="paragraph">
              <wp:posOffset>130175</wp:posOffset>
            </wp:positionV>
            <wp:extent cx="3338830" cy="3288030"/>
            <wp:effectExtent l="0" t="0" r="0" b="7620"/>
            <wp:wrapSquare wrapText="bothSides"/>
            <wp:docPr id="355" name="Obrázek 355" descr="C:\Users\pn\Dropbox\projekt\Projekt DigiMe\Screen 3D p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n\Dropbox\projekt\Projekt DigiMe\Screen 3D pero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44695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34A3B0" w14:textId="5EAFFEAE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785D72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A5B555" w14:textId="1915393F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4F64F5" w14:textId="77777777" w:rsidR="00E87EE1" w:rsidRPr="004E73E0" w:rsidRDefault="00E87EE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79648BB" w14:textId="43B3D332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B711509" w14:textId="31863915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487744" behindDoc="0" locked="0" layoutInCell="1" allowOverlap="1" wp14:anchorId="78A77D06" wp14:editId="09831019">
            <wp:simplePos x="0" y="0"/>
            <wp:positionH relativeFrom="column">
              <wp:posOffset>-699135</wp:posOffset>
            </wp:positionH>
            <wp:positionV relativeFrom="paragraph">
              <wp:posOffset>798195</wp:posOffset>
            </wp:positionV>
            <wp:extent cx="3729355" cy="2788920"/>
            <wp:effectExtent l="0" t="0" r="4445" b="0"/>
            <wp:wrapSquare wrapText="bothSides"/>
            <wp:docPr id="354" name="Obrázek 354" descr="C:\Users\pn\Dropbox\projekt\Projekt DigiMe\Screen p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n\Dropbox\projekt\Projekt DigiMe\Screen pila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pe</w:t>
      </w:r>
      <w:r w:rsidR="00762E68" w:rsidRPr="004E73E0">
        <w:rPr>
          <w:rFonts w:asciiTheme="majorHAnsi" w:eastAsia="Times New Roman" w:hAnsiTheme="majorHAnsi" w:cstheme="majorHAnsi"/>
          <w:lang w:eastAsia="cs-CZ"/>
        </w:rPr>
        <w:t>n</w:t>
      </w:r>
      <w:proofErr w:type="spellEnd"/>
    </w:p>
    <w:p w14:paraId="7C40D1B5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BA0BFB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6A865B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B8975D8" w14:textId="54F30A45" w:rsidR="00183F80" w:rsidRPr="004E73E0" w:rsidRDefault="00762E6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Attachment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-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saw</w:t>
      </w:r>
      <w:proofErr w:type="spellEnd"/>
    </w:p>
    <w:p w14:paraId="437ABDA7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6CA95DE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4E45C90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BFBDE8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E52C98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FDD1C1" w14:textId="77777777" w:rsidR="00183F80" w:rsidRPr="004E73E0" w:rsidRDefault="00183F8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2EFA3D" w14:textId="3CCA3977" w:rsidR="00AB25D7" w:rsidRPr="004E73E0" w:rsidRDefault="00762E68" w:rsidP="00AB25D7">
      <w:pPr>
        <w:pStyle w:val="Bezmezer"/>
        <w:numPr>
          <w:ilvl w:val="0"/>
          <w:numId w:val="1"/>
        </w:numPr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2 x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external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SSD HDD 1TB and 10x </w:t>
      </w:r>
      <w:r w:rsidR="00C40638" w:rsidRPr="004E73E0">
        <w:rPr>
          <w:rFonts w:asciiTheme="majorHAnsi" w:eastAsia="Times New Roman" w:hAnsiTheme="majorHAnsi" w:cstheme="majorHAnsi"/>
          <w:lang w:eastAsia="cs-CZ"/>
        </w:rPr>
        <w:t>64 GB</w:t>
      </w:r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flash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drive</w:t>
      </w:r>
    </w:p>
    <w:p w14:paraId="7293D48F" w14:textId="76A39CF8" w:rsidR="004A3B20" w:rsidRPr="004E73E0" w:rsidRDefault="004A3B20" w:rsidP="004A3B20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lastRenderedPageBreak/>
        <w:drawing>
          <wp:anchor distT="0" distB="0" distL="114300" distR="114300" simplePos="0" relativeHeight="251545088" behindDoc="0" locked="0" layoutInCell="1" allowOverlap="1" wp14:anchorId="6DE614FB" wp14:editId="441D888C">
            <wp:simplePos x="0" y="0"/>
            <wp:positionH relativeFrom="column">
              <wp:posOffset>280035</wp:posOffset>
            </wp:positionH>
            <wp:positionV relativeFrom="paragraph">
              <wp:posOffset>137160</wp:posOffset>
            </wp:positionV>
            <wp:extent cx="2296160" cy="2019300"/>
            <wp:effectExtent l="0" t="0" r="8890" b="0"/>
            <wp:wrapSquare wrapText="bothSides"/>
            <wp:docPr id="46" name="Obrázek 46" descr="C:\Users\pn\Dropbox\projekt\Projekt DigiMe\IMG_20220504_08053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n\Dropbox\projekt\Projekt DigiMe\IMG_20220504_080539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7" t="34862" b="6438"/>
                    <a:stretch/>
                  </pic:blipFill>
                  <pic:spPr bwMode="auto">
                    <a:xfrm>
                      <a:off x="0" y="0"/>
                      <a:ext cx="229616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47136" behindDoc="0" locked="0" layoutInCell="1" allowOverlap="1" wp14:anchorId="576DE947" wp14:editId="7DC9DC83">
            <wp:simplePos x="0" y="0"/>
            <wp:positionH relativeFrom="column">
              <wp:posOffset>2722245</wp:posOffset>
            </wp:positionH>
            <wp:positionV relativeFrom="paragraph">
              <wp:posOffset>99060</wp:posOffset>
            </wp:positionV>
            <wp:extent cx="2501900" cy="2057400"/>
            <wp:effectExtent l="0" t="0" r="0" b="0"/>
            <wp:wrapSquare wrapText="bothSides"/>
            <wp:docPr id="47" name="Obrázek 47" descr="C:\Users\pn\Dropbox\projekt\Projekt DigiMe\IMG_20220429_09561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n\Dropbox\projekt\Projekt DigiMe\IMG_20220429_095617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78" t="28483" r="6020" b="24795"/>
                    <a:stretch/>
                  </pic:blipFill>
                  <pic:spPr bwMode="auto">
                    <a:xfrm>
                      <a:off x="0" y="0"/>
                      <a:ext cx="25019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DCFB7" w14:textId="573D6E0E" w:rsidR="004A3B20" w:rsidRPr="004E73E0" w:rsidRDefault="004A3B20" w:rsidP="004A3B20">
      <w:pPr>
        <w:pStyle w:val="Odstavecseseznamem"/>
        <w:rPr>
          <w:rFonts w:asciiTheme="majorHAnsi" w:eastAsia="Times New Roman" w:hAnsiTheme="majorHAnsi" w:cstheme="majorHAnsi"/>
          <w:lang w:eastAsia="cs-CZ"/>
        </w:rPr>
      </w:pPr>
    </w:p>
    <w:p w14:paraId="33765056" w14:textId="77777777" w:rsidR="004A3B20" w:rsidRPr="004E73E0" w:rsidRDefault="004A3B20" w:rsidP="004A3B20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CF4B733" w14:textId="77777777" w:rsidR="004A3B20" w:rsidRPr="004E73E0" w:rsidRDefault="004A3B20" w:rsidP="004A3B20">
      <w:pPr>
        <w:pStyle w:val="Bezmezer"/>
        <w:ind w:left="720"/>
        <w:rPr>
          <w:rFonts w:asciiTheme="majorHAnsi" w:eastAsia="Times New Roman" w:hAnsiTheme="majorHAnsi" w:cstheme="majorHAnsi"/>
          <w:lang w:eastAsia="cs-CZ"/>
        </w:rPr>
      </w:pPr>
    </w:p>
    <w:p w14:paraId="66926747" w14:textId="1197408B" w:rsidR="00AB25D7" w:rsidRPr="004E73E0" w:rsidRDefault="00AB25D7" w:rsidP="004A3B20">
      <w:pPr>
        <w:pStyle w:val="Bezmezer"/>
        <w:ind w:left="720"/>
        <w:rPr>
          <w:rFonts w:asciiTheme="majorHAnsi" w:eastAsia="Times New Roman" w:hAnsiTheme="majorHAnsi" w:cstheme="majorHAnsi"/>
          <w:lang w:eastAsia="cs-CZ"/>
        </w:rPr>
      </w:pPr>
    </w:p>
    <w:p w14:paraId="2BD301BD" w14:textId="77777777" w:rsidR="00AB25D7" w:rsidRPr="004E73E0" w:rsidRDefault="00AB25D7" w:rsidP="00AB25D7">
      <w:pPr>
        <w:pStyle w:val="Odstavecseseznamem"/>
        <w:rPr>
          <w:rFonts w:asciiTheme="majorHAnsi" w:eastAsia="Times New Roman" w:hAnsiTheme="majorHAnsi" w:cstheme="majorHAnsi"/>
          <w:lang w:eastAsia="cs-CZ"/>
        </w:rPr>
      </w:pPr>
    </w:p>
    <w:p w14:paraId="6B2A4253" w14:textId="77777777" w:rsidR="004A3B20" w:rsidRPr="004E73E0" w:rsidRDefault="004A3B20" w:rsidP="00AB25D7">
      <w:pPr>
        <w:pStyle w:val="Odstavecseseznamem"/>
        <w:rPr>
          <w:rFonts w:asciiTheme="majorHAnsi" w:eastAsia="Times New Roman" w:hAnsiTheme="majorHAnsi" w:cstheme="majorHAnsi"/>
          <w:lang w:eastAsia="cs-CZ"/>
        </w:rPr>
      </w:pPr>
    </w:p>
    <w:p w14:paraId="4F3F572C" w14:textId="77777777" w:rsidR="004A3B20" w:rsidRPr="004E73E0" w:rsidRDefault="004A3B20" w:rsidP="00AB25D7">
      <w:pPr>
        <w:pStyle w:val="Odstavecseseznamem"/>
        <w:rPr>
          <w:rFonts w:asciiTheme="majorHAnsi" w:eastAsia="Times New Roman" w:hAnsiTheme="majorHAnsi" w:cstheme="majorHAnsi"/>
          <w:lang w:eastAsia="cs-CZ"/>
        </w:rPr>
      </w:pPr>
    </w:p>
    <w:p w14:paraId="4C0017EA" w14:textId="77777777" w:rsidR="004A3B20" w:rsidRPr="004E73E0" w:rsidRDefault="004A3B20" w:rsidP="00AB25D7">
      <w:pPr>
        <w:pStyle w:val="Odstavecseseznamem"/>
        <w:rPr>
          <w:rFonts w:asciiTheme="majorHAnsi" w:eastAsia="Times New Roman" w:hAnsiTheme="majorHAnsi" w:cstheme="majorHAnsi"/>
          <w:lang w:eastAsia="cs-CZ"/>
        </w:rPr>
      </w:pPr>
    </w:p>
    <w:p w14:paraId="3AA2392F" w14:textId="77777777" w:rsidR="004A3B20" w:rsidRPr="004E73E0" w:rsidRDefault="004A3B20" w:rsidP="00AB25D7">
      <w:pPr>
        <w:pStyle w:val="Odstavecseseznamem"/>
        <w:rPr>
          <w:rFonts w:asciiTheme="majorHAnsi" w:eastAsia="Times New Roman" w:hAnsiTheme="majorHAnsi" w:cstheme="majorHAnsi"/>
          <w:lang w:eastAsia="cs-CZ"/>
        </w:rPr>
      </w:pPr>
    </w:p>
    <w:p w14:paraId="2B411443" w14:textId="77777777" w:rsidR="004A3B20" w:rsidRPr="00C40638" w:rsidRDefault="004A3B20" w:rsidP="00C40638">
      <w:pPr>
        <w:rPr>
          <w:rFonts w:asciiTheme="majorHAnsi" w:eastAsia="Times New Roman" w:hAnsiTheme="majorHAnsi" w:cstheme="majorHAnsi"/>
          <w:lang w:eastAsia="cs-CZ"/>
        </w:rPr>
      </w:pPr>
    </w:p>
    <w:p w14:paraId="58F681EE" w14:textId="1ABACE6D" w:rsidR="00AB25D7" w:rsidRPr="004E73E0" w:rsidRDefault="00762E68" w:rsidP="00AB25D7">
      <w:pPr>
        <w:pStyle w:val="Odstavecseseznamem"/>
        <w:numPr>
          <w:ilvl w:val="0"/>
          <w:numId w:val="1"/>
        </w:num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Consumables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–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filaments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3D pens,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paints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thinners</w:t>
      </w:r>
      <w:proofErr w:type="spellEnd"/>
    </w:p>
    <w:p w14:paraId="2081B642" w14:textId="488AF7E8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43040" behindDoc="0" locked="0" layoutInCell="1" allowOverlap="1" wp14:anchorId="1DA28D33" wp14:editId="165547E4">
            <wp:simplePos x="0" y="0"/>
            <wp:positionH relativeFrom="column">
              <wp:posOffset>367030</wp:posOffset>
            </wp:positionH>
            <wp:positionV relativeFrom="paragraph">
              <wp:posOffset>49530</wp:posOffset>
            </wp:positionV>
            <wp:extent cx="4200525" cy="2362200"/>
            <wp:effectExtent l="0" t="0" r="9525" b="0"/>
            <wp:wrapSquare wrapText="bothSides"/>
            <wp:docPr id="45" name="Obrázek 45" descr="C:\Users\pn\OneDrive\Obrázky\Z fotoaparátu\2022\05\IMG_20220505_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n\OneDrive\Obrázky\Z fotoaparátu\2022\05\IMG_20220505_1100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9D7C5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65177994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0A01AE0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2933E3BC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C68242E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2240D506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2C3918A1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25729CFA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38FCD70C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6D2B1FD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6C030D73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4C27ED1D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32C04070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1474C66E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EED3736" w14:textId="77777777" w:rsidR="00B31B84" w:rsidRPr="004E73E0" w:rsidRDefault="00B31B84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651B893D" w14:textId="77777777" w:rsidR="004A3B20" w:rsidRPr="004E73E0" w:rsidRDefault="004A3B20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12588F18" w14:textId="16B8D5CD" w:rsidR="00AB25D7" w:rsidRPr="004E73E0" w:rsidRDefault="00762E68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From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own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resources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used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ordinary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laser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brushes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water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lines, as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as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saws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files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scissors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glue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scalpels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...</w:t>
      </w:r>
    </w:p>
    <w:p w14:paraId="58FDE952" w14:textId="77777777" w:rsidR="00AB25D7" w:rsidRPr="004E73E0" w:rsidRDefault="00AB25D7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14E034E4" w14:textId="77777777" w:rsidR="00B20FBA" w:rsidRPr="004E73E0" w:rsidRDefault="00B20FBA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1FECDC09" w14:textId="77777777" w:rsidR="00AB25D7" w:rsidRPr="004E73E0" w:rsidRDefault="00AB25D7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CC218AA" w14:textId="77777777" w:rsidR="00AB25D7" w:rsidRPr="004E73E0" w:rsidRDefault="00AB25D7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07978EB6" w14:textId="77777777" w:rsidR="001E50C3" w:rsidRPr="004E73E0" w:rsidRDefault="001E50C3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C4A9A3B" w14:textId="243D6EA3" w:rsidR="001E50C3" w:rsidRDefault="001E50C3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63CA17BD" w14:textId="5AFD9429" w:rsidR="00C40638" w:rsidRDefault="00C40638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4D29D551" w14:textId="58E957E5" w:rsidR="00C40638" w:rsidRDefault="00C40638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0ADDD35F" w14:textId="7B029B8E" w:rsidR="00C40638" w:rsidRDefault="00C40638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2E1691B2" w14:textId="77777777" w:rsidR="00C40638" w:rsidRPr="004E73E0" w:rsidRDefault="00C40638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350BB987" w14:textId="77777777" w:rsidR="001E50C3" w:rsidRPr="004E73E0" w:rsidRDefault="001E50C3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1DD93FB2" w14:textId="77777777" w:rsidR="001E50C3" w:rsidRPr="004E73E0" w:rsidRDefault="001E50C3" w:rsidP="00AB25D7">
      <w:pPr>
        <w:pStyle w:val="Bezmezer"/>
        <w:ind w:left="360"/>
        <w:rPr>
          <w:rFonts w:asciiTheme="majorHAnsi" w:eastAsia="Times New Roman" w:hAnsiTheme="majorHAnsi" w:cstheme="majorHAnsi"/>
          <w:lang w:eastAsia="cs-CZ"/>
        </w:rPr>
      </w:pPr>
    </w:p>
    <w:p w14:paraId="5A8B4495" w14:textId="197FF69B" w:rsidR="00AB25D7" w:rsidRPr="004E73E0" w:rsidRDefault="00762E68" w:rsidP="00440061">
      <w:pPr>
        <w:pStyle w:val="Nadpis1"/>
        <w:rPr>
          <w:rFonts w:cstheme="majorHAnsi"/>
        </w:rPr>
      </w:pPr>
      <w:bookmarkStart w:id="9" w:name="_Toc118034037"/>
      <w:proofErr w:type="spellStart"/>
      <w:r w:rsidRPr="004E73E0">
        <w:rPr>
          <w:rFonts w:cstheme="majorHAnsi"/>
        </w:rPr>
        <w:lastRenderedPageBreak/>
        <w:t>Financial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calculations</w:t>
      </w:r>
      <w:bookmarkEnd w:id="9"/>
      <w:proofErr w:type="spellEnd"/>
    </w:p>
    <w:tbl>
      <w:tblPr>
        <w:tblStyle w:val="Mkatabulky"/>
        <w:tblW w:w="9558" w:type="dxa"/>
        <w:tblLayout w:type="fixed"/>
        <w:tblLook w:val="04A0" w:firstRow="1" w:lastRow="0" w:firstColumn="1" w:lastColumn="0" w:noHBand="0" w:noVBand="1"/>
      </w:tblPr>
      <w:tblGrid>
        <w:gridCol w:w="2345"/>
        <w:gridCol w:w="467"/>
        <w:gridCol w:w="1049"/>
        <w:gridCol w:w="5697"/>
      </w:tblGrid>
      <w:tr w:rsidR="00E65810" w:rsidRPr="004E73E0" w14:paraId="5FF2251A" w14:textId="77777777" w:rsidTr="00DE7BA9">
        <w:trPr>
          <w:trHeight w:val="420"/>
        </w:trPr>
        <w:tc>
          <w:tcPr>
            <w:tcW w:w="9558" w:type="dxa"/>
            <w:gridSpan w:val="4"/>
            <w:noWrap/>
            <w:hideMark/>
          </w:tcPr>
          <w:p w14:paraId="4A0FEC89" w14:textId="73E5E952" w:rsidR="00E65810" w:rsidRPr="004E73E0" w:rsidRDefault="00762E68">
            <w:pPr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4E73E0">
              <w:rPr>
                <w:rFonts w:asciiTheme="majorHAnsi" w:hAnsiTheme="majorHAnsi" w:cstheme="majorHAnsi"/>
                <w:b/>
                <w:bCs/>
              </w:rPr>
              <w:t>Financial</w:t>
            </w:r>
            <w:proofErr w:type="spellEnd"/>
            <w:r w:rsidRPr="004E73E0">
              <w:rPr>
                <w:rFonts w:asciiTheme="majorHAnsi" w:hAnsiTheme="majorHAnsi" w:cstheme="majorHAnsi"/>
                <w:b/>
                <w:bCs/>
              </w:rPr>
              <w:t xml:space="preserve"> budget</w:t>
            </w:r>
          </w:p>
        </w:tc>
      </w:tr>
      <w:tr w:rsidR="001E50C3" w:rsidRPr="004E73E0" w14:paraId="023A1113" w14:textId="77777777" w:rsidTr="00DE7BA9">
        <w:trPr>
          <w:trHeight w:val="495"/>
        </w:trPr>
        <w:tc>
          <w:tcPr>
            <w:tcW w:w="2345" w:type="dxa"/>
            <w:hideMark/>
          </w:tcPr>
          <w:p w14:paraId="67862E69" w14:textId="40310E40" w:rsidR="001E50C3" w:rsidRPr="004E73E0" w:rsidRDefault="00762E68" w:rsidP="00CE2659">
            <w:pPr>
              <w:jc w:val="left"/>
              <w:rPr>
                <w:rFonts w:asciiTheme="majorHAnsi" w:hAnsiTheme="majorHAnsi" w:cstheme="majorHAnsi"/>
              </w:rPr>
            </w:pPr>
            <w:proofErr w:type="gramStart"/>
            <w:r w:rsidRPr="004E73E0">
              <w:rPr>
                <w:rFonts w:asciiTheme="majorHAnsi" w:hAnsiTheme="majorHAnsi" w:cstheme="majorHAnsi"/>
              </w:rPr>
              <w:t>3D</w:t>
            </w:r>
            <w:proofErr w:type="gram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printer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PrusaMK3</w:t>
            </w:r>
          </w:p>
        </w:tc>
        <w:tc>
          <w:tcPr>
            <w:tcW w:w="467" w:type="dxa"/>
            <w:hideMark/>
          </w:tcPr>
          <w:p w14:paraId="21AF556D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</w:t>
            </w:r>
          </w:p>
        </w:tc>
        <w:tc>
          <w:tcPr>
            <w:tcW w:w="1049" w:type="dxa"/>
            <w:hideMark/>
          </w:tcPr>
          <w:p w14:paraId="5E6D03EC" w14:textId="6C611A60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27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173C5FF6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48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https://shop.prusa3d.com/cs/3d-tiskarny/181-3d-tiskarna-original-prusa-i3-mk3s.html</w:t>
              </w:r>
            </w:hyperlink>
          </w:p>
        </w:tc>
      </w:tr>
      <w:tr w:rsidR="001E50C3" w:rsidRPr="004E73E0" w14:paraId="226377A5" w14:textId="77777777" w:rsidTr="00DE7BA9">
        <w:trPr>
          <w:trHeight w:val="736"/>
        </w:trPr>
        <w:tc>
          <w:tcPr>
            <w:tcW w:w="2345" w:type="dxa"/>
            <w:hideMark/>
          </w:tcPr>
          <w:p w14:paraId="08ADBBEE" w14:textId="72872005" w:rsidR="001E50C3" w:rsidRPr="004E73E0" w:rsidRDefault="00762E68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Multimaterial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Prusa</w:t>
            </w:r>
          </w:p>
        </w:tc>
        <w:tc>
          <w:tcPr>
            <w:tcW w:w="467" w:type="dxa"/>
            <w:hideMark/>
          </w:tcPr>
          <w:p w14:paraId="0C0F4B85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</w:t>
            </w:r>
          </w:p>
        </w:tc>
        <w:tc>
          <w:tcPr>
            <w:tcW w:w="1049" w:type="dxa"/>
            <w:hideMark/>
          </w:tcPr>
          <w:p w14:paraId="41D0DE4F" w14:textId="36D95AA6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7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600,00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04ED65B5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49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https://www.prusa3d.cz/original-prusa-i3-multi-material-2/?gclid=CjwKCAjw_JuGBhBkEiwA1xmbRRXTXJpAk_xJeTu2Is4vNZCl4oN0mdneIlB3eef-7P2ZjnJnuWGJDBoCzZ8QAvD_BwE</w:t>
              </w:r>
            </w:hyperlink>
          </w:p>
        </w:tc>
      </w:tr>
      <w:tr w:rsidR="001E50C3" w:rsidRPr="004E73E0" w14:paraId="2096CB59" w14:textId="77777777" w:rsidTr="00DE7BA9">
        <w:trPr>
          <w:trHeight w:val="300"/>
        </w:trPr>
        <w:tc>
          <w:tcPr>
            <w:tcW w:w="2345" w:type="dxa"/>
            <w:hideMark/>
          </w:tcPr>
          <w:p w14:paraId="5CF1B2D5" w14:textId="68F77C25" w:rsidR="001E50C3" w:rsidRPr="004E73E0" w:rsidRDefault="00762E68">
            <w:pPr>
              <w:rPr>
                <w:rFonts w:asciiTheme="majorHAnsi" w:hAnsiTheme="majorHAnsi" w:cstheme="majorHAnsi"/>
              </w:rPr>
            </w:pPr>
            <w:proofErr w:type="gramStart"/>
            <w:r w:rsidRPr="004E73E0">
              <w:rPr>
                <w:rFonts w:asciiTheme="majorHAnsi" w:hAnsiTheme="majorHAnsi" w:cstheme="majorHAnsi"/>
              </w:rPr>
              <w:t>3D</w:t>
            </w:r>
            <w:proofErr w:type="gram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pen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with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attachments</w:t>
            </w:r>
            <w:proofErr w:type="spellEnd"/>
          </w:p>
        </w:tc>
        <w:tc>
          <w:tcPr>
            <w:tcW w:w="467" w:type="dxa"/>
            <w:hideMark/>
          </w:tcPr>
          <w:p w14:paraId="3F667091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4</w:t>
            </w:r>
          </w:p>
        </w:tc>
        <w:tc>
          <w:tcPr>
            <w:tcW w:w="1049" w:type="dxa"/>
            <w:hideMark/>
          </w:tcPr>
          <w:p w14:paraId="57F946B0" w14:textId="48A0D666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12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1119A9E1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50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https://www.peckamodel.cz/g3d1008-3d-pero-3dsimo-multipro-3-nastavce</w:t>
              </w:r>
            </w:hyperlink>
          </w:p>
        </w:tc>
      </w:tr>
      <w:tr w:rsidR="00762E68" w:rsidRPr="004E73E0" w14:paraId="644E1F01" w14:textId="77777777" w:rsidTr="00DE7BA9">
        <w:trPr>
          <w:trHeight w:val="495"/>
        </w:trPr>
        <w:tc>
          <w:tcPr>
            <w:tcW w:w="2345" w:type="dxa"/>
            <w:hideMark/>
          </w:tcPr>
          <w:p w14:paraId="5403C80F" w14:textId="7ABE496F" w:rsidR="00762E68" w:rsidRPr="004E73E0" w:rsidRDefault="00762E68" w:rsidP="00762E68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Extensions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for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the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gramStart"/>
            <w:r w:rsidRPr="004E73E0">
              <w:rPr>
                <w:rFonts w:asciiTheme="majorHAnsi" w:hAnsiTheme="majorHAnsi" w:cstheme="majorHAnsi"/>
              </w:rPr>
              <w:t>3D</w:t>
            </w:r>
            <w:proofErr w:type="gram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pen</w:t>
            </w:r>
            <w:proofErr w:type="spellEnd"/>
          </w:p>
        </w:tc>
        <w:tc>
          <w:tcPr>
            <w:tcW w:w="467" w:type="dxa"/>
            <w:hideMark/>
          </w:tcPr>
          <w:p w14:paraId="301EC02A" w14:textId="77777777" w:rsidR="00762E68" w:rsidRPr="004E73E0" w:rsidRDefault="00762E68" w:rsidP="00762E68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hideMark/>
          </w:tcPr>
          <w:p w14:paraId="26BEE77F" w14:textId="3B0C0348" w:rsidR="00762E68" w:rsidRPr="004E73E0" w:rsidRDefault="00762E68" w:rsidP="00762E68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2 000,00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04C3BD9F" w14:textId="77777777" w:rsidR="00762E68" w:rsidRPr="004E73E0" w:rsidRDefault="002A4D79" w:rsidP="00762E68">
            <w:pPr>
              <w:rPr>
                <w:rFonts w:asciiTheme="majorHAnsi" w:hAnsiTheme="majorHAnsi" w:cstheme="majorHAnsi"/>
                <w:u w:val="single"/>
              </w:rPr>
            </w:pPr>
            <w:hyperlink r:id="rId51" w:history="1">
              <w:r w:rsidR="00762E68" w:rsidRPr="004E73E0">
                <w:rPr>
                  <w:rStyle w:val="Hypertextovodkaz"/>
                  <w:rFonts w:asciiTheme="majorHAnsi" w:hAnsiTheme="majorHAnsi" w:cstheme="majorHAnsi"/>
                </w:rPr>
                <w:t>https://www.peckamodel.cz/g3d2014-3d-pero-multipro-nastavce-rezani-foam-cutting</w:t>
              </w:r>
            </w:hyperlink>
          </w:p>
        </w:tc>
      </w:tr>
      <w:tr w:rsidR="00762E68" w:rsidRPr="004E73E0" w14:paraId="5FC14CFF" w14:textId="77777777" w:rsidTr="00DE7BA9">
        <w:trPr>
          <w:trHeight w:val="495"/>
        </w:trPr>
        <w:tc>
          <w:tcPr>
            <w:tcW w:w="2345" w:type="dxa"/>
            <w:hideMark/>
          </w:tcPr>
          <w:p w14:paraId="24084394" w14:textId="2CB05E34" w:rsidR="00762E68" w:rsidRPr="004E73E0" w:rsidRDefault="00762E68" w:rsidP="00762E68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Extensions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for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the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gramStart"/>
            <w:r w:rsidRPr="004E73E0">
              <w:rPr>
                <w:rFonts w:asciiTheme="majorHAnsi" w:hAnsiTheme="majorHAnsi" w:cstheme="majorHAnsi"/>
              </w:rPr>
              <w:t>3D</w:t>
            </w:r>
            <w:proofErr w:type="gram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pen</w:t>
            </w:r>
            <w:proofErr w:type="spellEnd"/>
          </w:p>
        </w:tc>
        <w:tc>
          <w:tcPr>
            <w:tcW w:w="467" w:type="dxa"/>
            <w:hideMark/>
          </w:tcPr>
          <w:p w14:paraId="6C1552EA" w14:textId="77777777" w:rsidR="00762E68" w:rsidRPr="004E73E0" w:rsidRDefault="00762E68" w:rsidP="00762E68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hideMark/>
          </w:tcPr>
          <w:p w14:paraId="091AC629" w14:textId="2DEE68D7" w:rsidR="00762E68" w:rsidRPr="004E73E0" w:rsidRDefault="00762E68" w:rsidP="00762E68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2 000,00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6330BCA1" w14:textId="77777777" w:rsidR="00762E68" w:rsidRPr="004E73E0" w:rsidRDefault="002A4D79" w:rsidP="00762E68">
            <w:pPr>
              <w:rPr>
                <w:rFonts w:asciiTheme="majorHAnsi" w:hAnsiTheme="majorHAnsi" w:cstheme="majorHAnsi"/>
                <w:u w:val="single"/>
              </w:rPr>
            </w:pPr>
            <w:hyperlink r:id="rId52" w:history="1">
              <w:r w:rsidR="00762E68" w:rsidRPr="004E73E0">
                <w:rPr>
                  <w:rStyle w:val="Hypertextovodkaz"/>
                  <w:rFonts w:asciiTheme="majorHAnsi" w:hAnsiTheme="majorHAnsi" w:cstheme="majorHAnsi"/>
                </w:rPr>
                <w:t>https://www.peckamodel.cz/g3d2015-3d-pero-multipro-nastavce-primocarka-jigsaw</w:t>
              </w:r>
            </w:hyperlink>
          </w:p>
        </w:tc>
      </w:tr>
      <w:tr w:rsidR="00762E68" w:rsidRPr="004E73E0" w14:paraId="3F950372" w14:textId="77777777" w:rsidTr="00DE7BA9">
        <w:trPr>
          <w:trHeight w:val="300"/>
        </w:trPr>
        <w:tc>
          <w:tcPr>
            <w:tcW w:w="2345" w:type="dxa"/>
            <w:hideMark/>
          </w:tcPr>
          <w:p w14:paraId="15B3AAAE" w14:textId="6DACD2F3" w:rsidR="00762E68" w:rsidRPr="004E73E0" w:rsidRDefault="00762E68" w:rsidP="00762E68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Extensions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for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the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gramStart"/>
            <w:r w:rsidRPr="004E73E0">
              <w:rPr>
                <w:rFonts w:asciiTheme="majorHAnsi" w:hAnsiTheme="majorHAnsi" w:cstheme="majorHAnsi"/>
              </w:rPr>
              <w:t>3D</w:t>
            </w:r>
            <w:proofErr w:type="gram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pen</w:t>
            </w:r>
            <w:proofErr w:type="spellEnd"/>
          </w:p>
        </w:tc>
        <w:tc>
          <w:tcPr>
            <w:tcW w:w="467" w:type="dxa"/>
            <w:hideMark/>
          </w:tcPr>
          <w:p w14:paraId="28A79919" w14:textId="77777777" w:rsidR="00762E68" w:rsidRPr="004E73E0" w:rsidRDefault="00762E68" w:rsidP="00762E68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hideMark/>
          </w:tcPr>
          <w:p w14:paraId="40A91D4A" w14:textId="50A594E9" w:rsidR="00762E68" w:rsidRPr="004E73E0" w:rsidRDefault="00762E68" w:rsidP="00762E68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2 000,00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32D5651E" w14:textId="77777777" w:rsidR="00762E68" w:rsidRPr="004E73E0" w:rsidRDefault="002A4D79" w:rsidP="00762E68">
            <w:pPr>
              <w:rPr>
                <w:rFonts w:asciiTheme="majorHAnsi" w:hAnsiTheme="majorHAnsi" w:cstheme="majorHAnsi"/>
                <w:u w:val="single"/>
              </w:rPr>
            </w:pPr>
            <w:hyperlink r:id="rId53" w:history="1">
              <w:r w:rsidR="00762E68" w:rsidRPr="004E73E0">
                <w:rPr>
                  <w:rStyle w:val="Hypertextovodkaz"/>
                  <w:rFonts w:asciiTheme="majorHAnsi" w:hAnsiTheme="majorHAnsi" w:cstheme="majorHAnsi"/>
                </w:rPr>
                <w:t>https://www.peckamodel.cz/g3d2017-3d-pero-multipro-nastavce-vrtacka-driller</w:t>
              </w:r>
            </w:hyperlink>
          </w:p>
        </w:tc>
      </w:tr>
      <w:tr w:rsidR="001E50C3" w:rsidRPr="004E73E0" w14:paraId="0764D0D7" w14:textId="77777777" w:rsidTr="00DE7BA9">
        <w:trPr>
          <w:trHeight w:val="856"/>
        </w:trPr>
        <w:tc>
          <w:tcPr>
            <w:tcW w:w="2345" w:type="dxa"/>
            <w:hideMark/>
          </w:tcPr>
          <w:p w14:paraId="52B1F432" w14:textId="3E591B9A" w:rsidR="001E50C3" w:rsidRPr="004E73E0" w:rsidRDefault="00DE7BA9">
            <w:pPr>
              <w:rPr>
                <w:rFonts w:asciiTheme="majorHAnsi" w:hAnsiTheme="majorHAnsi" w:cstheme="majorHAnsi"/>
              </w:rPr>
            </w:pPr>
            <w:r w:rsidRPr="004E73E0">
              <w:rPr>
                <w:rFonts w:asciiTheme="majorHAnsi" w:hAnsiTheme="majorHAnsi" w:cstheme="majorHAnsi"/>
              </w:rPr>
              <w:t>Laser plotter</w:t>
            </w:r>
          </w:p>
        </w:tc>
        <w:tc>
          <w:tcPr>
            <w:tcW w:w="467" w:type="dxa"/>
            <w:hideMark/>
          </w:tcPr>
          <w:p w14:paraId="0FF1FC75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</w:t>
            </w:r>
          </w:p>
        </w:tc>
        <w:tc>
          <w:tcPr>
            <w:tcW w:w="1049" w:type="dxa"/>
            <w:hideMark/>
          </w:tcPr>
          <w:p w14:paraId="516EC342" w14:textId="6AC9A751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23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2145A201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54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https://www.cncworld.cz/laserov-plotr-co2-40w-35x24cm-air-assist-red-point-p-67.html//www.lior.cz/laserove-gravirovaci-nastroje/40w-co2-usb-laserovy-gravirovaci-rezaci-stroj/</w:t>
              </w:r>
            </w:hyperlink>
          </w:p>
        </w:tc>
      </w:tr>
      <w:tr w:rsidR="001E50C3" w:rsidRPr="004E73E0" w14:paraId="6F617BD6" w14:textId="77777777" w:rsidTr="00DE7BA9">
        <w:trPr>
          <w:trHeight w:val="300"/>
        </w:trPr>
        <w:tc>
          <w:tcPr>
            <w:tcW w:w="2345" w:type="dxa"/>
            <w:hideMark/>
          </w:tcPr>
          <w:p w14:paraId="41AC7EBA" w14:textId="0AF5E245" w:rsidR="001E50C3" w:rsidRPr="004E73E0" w:rsidRDefault="001E50C3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AirBrush</w:t>
            </w:r>
            <w:proofErr w:type="spellEnd"/>
          </w:p>
        </w:tc>
        <w:tc>
          <w:tcPr>
            <w:tcW w:w="467" w:type="dxa"/>
            <w:hideMark/>
          </w:tcPr>
          <w:p w14:paraId="11868F5F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hideMark/>
          </w:tcPr>
          <w:p w14:paraId="7236F544" w14:textId="276A54BE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6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416C3607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55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https://www.streetkolor.cz/www-streetkolor-cz/AIRBRUSH-SET-NA-DORTY</w:t>
              </w:r>
            </w:hyperlink>
          </w:p>
        </w:tc>
      </w:tr>
      <w:tr w:rsidR="001E50C3" w:rsidRPr="004E73E0" w14:paraId="36EDB079" w14:textId="77777777" w:rsidTr="00DE7BA9">
        <w:trPr>
          <w:trHeight w:val="495"/>
        </w:trPr>
        <w:tc>
          <w:tcPr>
            <w:tcW w:w="2345" w:type="dxa"/>
            <w:hideMark/>
          </w:tcPr>
          <w:p w14:paraId="09D8C405" w14:textId="07C337B1" w:rsidR="001E50C3" w:rsidRPr="004E73E0" w:rsidRDefault="00DE7BA9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Airbrush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colours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set</w:t>
            </w:r>
          </w:p>
        </w:tc>
        <w:tc>
          <w:tcPr>
            <w:tcW w:w="467" w:type="dxa"/>
            <w:hideMark/>
          </w:tcPr>
          <w:p w14:paraId="5BE4B048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hideMark/>
          </w:tcPr>
          <w:p w14:paraId="6F4BAA65" w14:textId="6C496D4F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6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44D4E8A4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56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https://www.streetkolor.cz/www-streetkolor-cz/17x60ml-Wicked-detail-sada-I-d609.htm</w:t>
              </w:r>
            </w:hyperlink>
          </w:p>
        </w:tc>
      </w:tr>
      <w:tr w:rsidR="001E50C3" w:rsidRPr="004E73E0" w14:paraId="18043D3E" w14:textId="77777777" w:rsidTr="00DE7BA9">
        <w:trPr>
          <w:trHeight w:val="300"/>
        </w:trPr>
        <w:tc>
          <w:tcPr>
            <w:tcW w:w="2345" w:type="dxa"/>
            <w:hideMark/>
          </w:tcPr>
          <w:p w14:paraId="5797E414" w14:textId="72B022B0" w:rsidR="001E50C3" w:rsidRPr="004E73E0" w:rsidRDefault="00DE7BA9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Thinner</w:t>
            </w:r>
            <w:proofErr w:type="spellEnd"/>
          </w:p>
        </w:tc>
        <w:tc>
          <w:tcPr>
            <w:tcW w:w="467" w:type="dxa"/>
            <w:hideMark/>
          </w:tcPr>
          <w:p w14:paraId="7915B019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hideMark/>
          </w:tcPr>
          <w:p w14:paraId="5011B14F" w14:textId="43E0EB26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300,00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51CBF1B3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57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https://www.streetkolor.cz/www-streetkolor-cz/CREATEX-5618-60ml</w:t>
              </w:r>
            </w:hyperlink>
          </w:p>
        </w:tc>
      </w:tr>
      <w:tr w:rsidR="001E50C3" w:rsidRPr="004E73E0" w14:paraId="20A25252" w14:textId="77777777" w:rsidTr="00DE7BA9">
        <w:trPr>
          <w:trHeight w:val="300"/>
        </w:trPr>
        <w:tc>
          <w:tcPr>
            <w:tcW w:w="2345" w:type="dxa"/>
            <w:hideMark/>
          </w:tcPr>
          <w:p w14:paraId="75AE257F" w14:textId="3B8992F1" w:rsidR="001E50C3" w:rsidRPr="004E73E0" w:rsidRDefault="00DE7BA9" w:rsidP="00CE2659">
            <w:pPr>
              <w:jc w:val="left"/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External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SSD HDD 1TB</w:t>
            </w:r>
          </w:p>
        </w:tc>
        <w:tc>
          <w:tcPr>
            <w:tcW w:w="467" w:type="dxa"/>
            <w:hideMark/>
          </w:tcPr>
          <w:p w14:paraId="34E17F42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hideMark/>
          </w:tcPr>
          <w:p w14:paraId="49DBE60F" w14:textId="7DFCE6FB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6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000,00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1415BA8C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58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https.//www.czc.cz</w:t>
              </w:r>
            </w:hyperlink>
          </w:p>
        </w:tc>
      </w:tr>
      <w:tr w:rsidR="001E50C3" w:rsidRPr="004E73E0" w14:paraId="2B23662B" w14:textId="77777777" w:rsidTr="00DE7BA9">
        <w:trPr>
          <w:trHeight w:val="300"/>
        </w:trPr>
        <w:tc>
          <w:tcPr>
            <w:tcW w:w="2345" w:type="dxa"/>
            <w:hideMark/>
          </w:tcPr>
          <w:p w14:paraId="0E3CD5E1" w14:textId="5468FF2B" w:rsidR="001E50C3" w:rsidRPr="004E73E0" w:rsidRDefault="00DE7BA9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Flash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drive 64 GB</w:t>
            </w:r>
          </w:p>
        </w:tc>
        <w:tc>
          <w:tcPr>
            <w:tcW w:w="467" w:type="dxa"/>
            <w:hideMark/>
          </w:tcPr>
          <w:p w14:paraId="4EE5D428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10</w:t>
            </w:r>
          </w:p>
        </w:tc>
        <w:tc>
          <w:tcPr>
            <w:tcW w:w="1049" w:type="dxa"/>
            <w:hideMark/>
          </w:tcPr>
          <w:p w14:paraId="6208DDF1" w14:textId="17E5904B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3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500,00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09375779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59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https.//www.czc.cz</w:t>
              </w:r>
            </w:hyperlink>
          </w:p>
        </w:tc>
      </w:tr>
      <w:tr w:rsidR="001E50C3" w:rsidRPr="004E73E0" w14:paraId="2F74C196" w14:textId="77777777" w:rsidTr="00DE7BA9">
        <w:trPr>
          <w:trHeight w:val="300"/>
        </w:trPr>
        <w:tc>
          <w:tcPr>
            <w:tcW w:w="2345" w:type="dxa"/>
            <w:hideMark/>
          </w:tcPr>
          <w:p w14:paraId="081355B8" w14:textId="218D5992" w:rsidR="001E50C3" w:rsidRPr="004E73E0" w:rsidRDefault="00DE7BA9">
            <w:pPr>
              <w:rPr>
                <w:rFonts w:asciiTheme="majorHAnsi" w:hAnsiTheme="majorHAnsi" w:cstheme="majorHAnsi"/>
              </w:rPr>
            </w:pPr>
            <w:r w:rsidRPr="004E73E0">
              <w:rPr>
                <w:rFonts w:asciiTheme="majorHAnsi" w:hAnsiTheme="majorHAnsi" w:cstheme="majorHAnsi"/>
              </w:rPr>
              <w:t>PET-G filament</w:t>
            </w:r>
          </w:p>
        </w:tc>
        <w:tc>
          <w:tcPr>
            <w:tcW w:w="467" w:type="dxa"/>
            <w:hideMark/>
          </w:tcPr>
          <w:p w14:paraId="68CC1C01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5</w:t>
            </w:r>
          </w:p>
        </w:tc>
        <w:tc>
          <w:tcPr>
            <w:tcW w:w="1049" w:type="dxa"/>
            <w:hideMark/>
          </w:tcPr>
          <w:p w14:paraId="795B39FC" w14:textId="5F526814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</w:t>
            </w:r>
            <w:r w:rsidR="00CE2659" w:rsidRPr="004E73E0">
              <w:rPr>
                <w:rFonts w:asciiTheme="majorHAnsi" w:hAnsiTheme="majorHAnsi" w:cstheme="majorHAnsi"/>
                <w:sz w:val="16"/>
              </w:rPr>
              <w:t xml:space="preserve"> </w:t>
            </w:r>
            <w:r w:rsidRPr="004E73E0">
              <w:rPr>
                <w:rFonts w:asciiTheme="majorHAnsi" w:hAnsiTheme="majorHAnsi" w:cstheme="majorHAnsi"/>
                <w:sz w:val="16"/>
              </w:rPr>
              <w:t>500,00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3BCC80C4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60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https://www.prusa3d.com/cs/kategorie/prusament-pla/</w:t>
              </w:r>
            </w:hyperlink>
          </w:p>
        </w:tc>
      </w:tr>
      <w:tr w:rsidR="001E50C3" w:rsidRPr="004E73E0" w14:paraId="52532399" w14:textId="77777777" w:rsidTr="00DE7BA9">
        <w:trPr>
          <w:trHeight w:val="300"/>
        </w:trPr>
        <w:tc>
          <w:tcPr>
            <w:tcW w:w="2345" w:type="dxa"/>
            <w:hideMark/>
          </w:tcPr>
          <w:p w14:paraId="2D335DED" w14:textId="75AD771A" w:rsidR="001E50C3" w:rsidRPr="004E73E0" w:rsidRDefault="00DE7BA9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plywood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boards</w:t>
            </w:r>
            <w:proofErr w:type="spellEnd"/>
          </w:p>
        </w:tc>
        <w:tc>
          <w:tcPr>
            <w:tcW w:w="467" w:type="dxa"/>
            <w:hideMark/>
          </w:tcPr>
          <w:p w14:paraId="26A71D0C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5</w:t>
            </w:r>
          </w:p>
        </w:tc>
        <w:tc>
          <w:tcPr>
            <w:tcW w:w="1049" w:type="dxa"/>
            <w:hideMark/>
          </w:tcPr>
          <w:p w14:paraId="741227ED" w14:textId="4A4CDA18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100,00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noWrap/>
            <w:hideMark/>
          </w:tcPr>
          <w:p w14:paraId="7792B5BE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61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https://www.truhlarstvi-parolek.cz/nase-sluzby/</w:t>
              </w:r>
            </w:hyperlink>
          </w:p>
        </w:tc>
      </w:tr>
      <w:tr w:rsidR="001E50C3" w:rsidRPr="004E73E0" w14:paraId="1E955E54" w14:textId="77777777" w:rsidTr="00DE7BA9">
        <w:trPr>
          <w:trHeight w:val="736"/>
        </w:trPr>
        <w:tc>
          <w:tcPr>
            <w:tcW w:w="2345" w:type="dxa"/>
            <w:hideMark/>
          </w:tcPr>
          <w:p w14:paraId="5A897BDF" w14:textId="116195E4" w:rsidR="001E50C3" w:rsidRPr="004E73E0" w:rsidRDefault="00DE7BA9">
            <w:pPr>
              <w:rPr>
                <w:rFonts w:asciiTheme="majorHAnsi" w:hAnsiTheme="majorHAnsi" w:cstheme="majorHAnsi"/>
              </w:rPr>
            </w:pPr>
            <w:r w:rsidRPr="004E73E0">
              <w:rPr>
                <w:rFonts w:asciiTheme="majorHAnsi" w:hAnsiTheme="majorHAnsi" w:cstheme="majorHAnsi"/>
              </w:rPr>
              <w:t xml:space="preserve">EXTOL </w:t>
            </w:r>
            <w:proofErr w:type="spellStart"/>
            <w:r w:rsidRPr="004E73E0">
              <w:rPr>
                <w:rFonts w:asciiTheme="majorHAnsi" w:hAnsiTheme="majorHAnsi" w:cstheme="majorHAnsi"/>
              </w:rPr>
              <w:t>Craft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Carving </w:t>
            </w:r>
            <w:proofErr w:type="spellStart"/>
            <w:r w:rsidRPr="004E73E0">
              <w:rPr>
                <w:rFonts w:asciiTheme="majorHAnsi" w:hAnsiTheme="majorHAnsi" w:cstheme="majorHAnsi"/>
              </w:rPr>
              <w:t>Knife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Set, 91350</w:t>
            </w:r>
          </w:p>
        </w:tc>
        <w:tc>
          <w:tcPr>
            <w:tcW w:w="467" w:type="dxa"/>
            <w:hideMark/>
          </w:tcPr>
          <w:p w14:paraId="67620B4D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</w:t>
            </w:r>
          </w:p>
        </w:tc>
        <w:tc>
          <w:tcPr>
            <w:tcW w:w="1049" w:type="dxa"/>
            <w:hideMark/>
          </w:tcPr>
          <w:p w14:paraId="37587B64" w14:textId="172E97AE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199,00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58826CD0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62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https://www.datart.cz/sada-extol-craft-vyrezavacich-nozu-91350.html?gclid=CjwKCAjw682TBhATEiwA9crl36fGtscRJYxzmJFhhXOD70hOOgQ83ZeclTachO4t864jfjp_2DtfzRoCGV8QAvD_BwE</w:t>
              </w:r>
            </w:hyperlink>
          </w:p>
        </w:tc>
      </w:tr>
      <w:tr w:rsidR="001E50C3" w:rsidRPr="004E73E0" w14:paraId="0EC40740" w14:textId="77777777" w:rsidTr="00DE7BA9">
        <w:trPr>
          <w:trHeight w:val="736"/>
        </w:trPr>
        <w:tc>
          <w:tcPr>
            <w:tcW w:w="2345" w:type="dxa"/>
            <w:hideMark/>
          </w:tcPr>
          <w:p w14:paraId="63506C2B" w14:textId="539D32D9" w:rsidR="001E50C3" w:rsidRPr="004E73E0" w:rsidRDefault="00DE7BA9" w:rsidP="00CE2659">
            <w:pPr>
              <w:jc w:val="left"/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Acrylic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4E73E0">
              <w:rPr>
                <w:rFonts w:asciiTheme="majorHAnsi" w:hAnsiTheme="majorHAnsi" w:cstheme="majorHAnsi"/>
              </w:rPr>
              <w:t>paints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- 24 x 12 ml + 3 x </w:t>
            </w:r>
            <w:proofErr w:type="spellStart"/>
            <w:r w:rsidRPr="004E73E0">
              <w:rPr>
                <w:rFonts w:asciiTheme="majorHAnsi" w:hAnsiTheme="majorHAnsi" w:cstheme="majorHAnsi"/>
              </w:rPr>
              <w:t>brush</w:t>
            </w:r>
            <w:proofErr w:type="spellEnd"/>
            <w:r w:rsidRPr="004E73E0">
              <w:rPr>
                <w:rFonts w:asciiTheme="majorHAnsi" w:hAnsiTheme="majorHAnsi" w:cstheme="majorHAnsi"/>
              </w:rPr>
              <w:t xml:space="preserve"> – ACR2412</w:t>
            </w:r>
          </w:p>
        </w:tc>
        <w:tc>
          <w:tcPr>
            <w:tcW w:w="467" w:type="dxa"/>
            <w:hideMark/>
          </w:tcPr>
          <w:p w14:paraId="1F529B8B" w14:textId="77777777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1</w:t>
            </w:r>
          </w:p>
        </w:tc>
        <w:tc>
          <w:tcPr>
            <w:tcW w:w="1049" w:type="dxa"/>
            <w:noWrap/>
            <w:hideMark/>
          </w:tcPr>
          <w:p w14:paraId="3F25E8E1" w14:textId="5322AA11" w:rsidR="001E50C3" w:rsidRPr="004E73E0" w:rsidRDefault="001E50C3" w:rsidP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235,00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hideMark/>
          </w:tcPr>
          <w:p w14:paraId="2C63E139" w14:textId="77777777" w:rsidR="001E50C3" w:rsidRPr="004E73E0" w:rsidRDefault="002A4D79">
            <w:pPr>
              <w:rPr>
                <w:rFonts w:asciiTheme="majorHAnsi" w:hAnsiTheme="majorHAnsi" w:cstheme="majorHAnsi"/>
                <w:u w:val="single"/>
              </w:rPr>
            </w:pPr>
            <w:hyperlink r:id="rId63" w:history="1">
              <w:r w:rsidR="001E50C3" w:rsidRPr="004E73E0">
                <w:rPr>
                  <w:rStyle w:val="Hypertextovodkaz"/>
                  <w:rFonts w:asciiTheme="majorHAnsi" w:hAnsiTheme="majorHAnsi" w:cstheme="majorHAnsi"/>
                </w:rPr>
                <w:t>https://proradost.kreativnibrabec.cz/zbozi/akrylove-barvy-24-x-12-ml-3-x-stetec-acr2412/?gclid=CjwKCAjw682TBhATEiwA9crl37WlvVDUB-IA5MduMRIU0ovadjwFe70x0Hidc6DVElMVMCc7VCzLHRoCc0wQAvD_BwE</w:t>
              </w:r>
            </w:hyperlink>
          </w:p>
        </w:tc>
      </w:tr>
      <w:tr w:rsidR="001E50C3" w:rsidRPr="004E73E0" w14:paraId="26841775" w14:textId="77777777" w:rsidTr="00DE7BA9">
        <w:trPr>
          <w:trHeight w:val="300"/>
        </w:trPr>
        <w:tc>
          <w:tcPr>
            <w:tcW w:w="2345" w:type="dxa"/>
            <w:noWrap/>
            <w:hideMark/>
          </w:tcPr>
          <w:p w14:paraId="1156D6EE" w14:textId="4D932214" w:rsidR="001E50C3" w:rsidRPr="004E73E0" w:rsidRDefault="00DE7BA9">
            <w:pPr>
              <w:rPr>
                <w:rFonts w:asciiTheme="majorHAnsi" w:hAnsiTheme="majorHAnsi" w:cstheme="majorHAnsi"/>
              </w:rPr>
            </w:pPr>
            <w:proofErr w:type="spellStart"/>
            <w:r w:rsidRPr="004E73E0">
              <w:rPr>
                <w:rFonts w:asciiTheme="majorHAnsi" w:hAnsiTheme="majorHAnsi" w:cstheme="majorHAnsi"/>
              </w:rPr>
              <w:t>Adhesive</w:t>
            </w:r>
            <w:proofErr w:type="spellEnd"/>
          </w:p>
        </w:tc>
        <w:tc>
          <w:tcPr>
            <w:tcW w:w="467" w:type="dxa"/>
            <w:noWrap/>
            <w:hideMark/>
          </w:tcPr>
          <w:p w14:paraId="4B80102C" w14:textId="7C51AE6B" w:rsidR="001E50C3" w:rsidRPr="004E73E0" w:rsidRDefault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 </w:t>
            </w:r>
            <w:r w:rsidR="00183F80" w:rsidRPr="004E73E0">
              <w:rPr>
                <w:rFonts w:asciiTheme="majorHAnsi" w:hAnsiTheme="majorHAnsi" w:cstheme="majorHAnsi"/>
                <w:sz w:val="16"/>
              </w:rPr>
              <w:t>2</w:t>
            </w:r>
          </w:p>
        </w:tc>
        <w:tc>
          <w:tcPr>
            <w:tcW w:w="1049" w:type="dxa"/>
            <w:noWrap/>
            <w:hideMark/>
          </w:tcPr>
          <w:p w14:paraId="0AF94C2B" w14:textId="4F8D2C38" w:rsidR="001E50C3" w:rsidRPr="004E73E0" w:rsidRDefault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 </w:t>
            </w:r>
            <w:r w:rsidR="00183F80" w:rsidRPr="004E73E0">
              <w:rPr>
                <w:rFonts w:asciiTheme="majorHAnsi" w:hAnsiTheme="majorHAnsi" w:cstheme="majorHAnsi"/>
                <w:sz w:val="16"/>
              </w:rPr>
              <w:t>80</w:t>
            </w:r>
            <w:r w:rsidR="00C40638">
              <w:rPr>
                <w:rFonts w:asciiTheme="majorHAnsi" w:hAnsiTheme="majorHAnsi" w:cstheme="majorHAnsi"/>
                <w:sz w:val="16"/>
              </w:rPr>
              <w:t xml:space="preserve"> CZK</w:t>
            </w:r>
          </w:p>
        </w:tc>
        <w:tc>
          <w:tcPr>
            <w:tcW w:w="5696" w:type="dxa"/>
            <w:noWrap/>
            <w:hideMark/>
          </w:tcPr>
          <w:p w14:paraId="18EBBB7B" w14:textId="77777777" w:rsidR="001E50C3" w:rsidRPr="004E73E0" w:rsidRDefault="001E50C3">
            <w:pPr>
              <w:rPr>
                <w:rFonts w:asciiTheme="majorHAnsi" w:hAnsiTheme="majorHAnsi" w:cstheme="majorHAnsi"/>
              </w:rPr>
            </w:pPr>
            <w:r w:rsidRPr="004E73E0">
              <w:rPr>
                <w:rFonts w:asciiTheme="majorHAnsi" w:hAnsiTheme="majorHAnsi" w:cstheme="majorHAnsi"/>
              </w:rPr>
              <w:t> </w:t>
            </w:r>
          </w:p>
        </w:tc>
      </w:tr>
      <w:tr w:rsidR="001E50C3" w:rsidRPr="004E73E0" w14:paraId="56A5E81A" w14:textId="77777777" w:rsidTr="00DE7BA9">
        <w:trPr>
          <w:trHeight w:val="300"/>
        </w:trPr>
        <w:tc>
          <w:tcPr>
            <w:tcW w:w="2345" w:type="dxa"/>
            <w:noWrap/>
            <w:hideMark/>
          </w:tcPr>
          <w:p w14:paraId="348498B4" w14:textId="77777777" w:rsidR="001E50C3" w:rsidRPr="004E73E0" w:rsidRDefault="001E50C3">
            <w:pPr>
              <w:rPr>
                <w:rFonts w:asciiTheme="majorHAnsi" w:hAnsiTheme="majorHAnsi" w:cstheme="majorHAnsi"/>
              </w:rPr>
            </w:pPr>
            <w:r w:rsidRPr="004E73E0">
              <w:rPr>
                <w:rFonts w:asciiTheme="majorHAnsi" w:hAnsiTheme="majorHAnsi" w:cstheme="majorHAnsi"/>
              </w:rPr>
              <w:t> </w:t>
            </w:r>
          </w:p>
        </w:tc>
        <w:tc>
          <w:tcPr>
            <w:tcW w:w="467" w:type="dxa"/>
            <w:noWrap/>
            <w:hideMark/>
          </w:tcPr>
          <w:p w14:paraId="5DE309E1" w14:textId="77777777" w:rsidR="001E50C3" w:rsidRPr="004E73E0" w:rsidRDefault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 </w:t>
            </w:r>
          </w:p>
        </w:tc>
        <w:tc>
          <w:tcPr>
            <w:tcW w:w="1049" w:type="dxa"/>
            <w:noWrap/>
            <w:hideMark/>
          </w:tcPr>
          <w:p w14:paraId="69FEEA6E" w14:textId="77777777" w:rsidR="001E50C3" w:rsidRPr="004E73E0" w:rsidRDefault="001E50C3">
            <w:pPr>
              <w:rPr>
                <w:rFonts w:asciiTheme="majorHAnsi" w:hAnsiTheme="majorHAnsi" w:cstheme="majorHAnsi"/>
                <w:sz w:val="16"/>
              </w:rPr>
            </w:pPr>
            <w:r w:rsidRPr="004E73E0">
              <w:rPr>
                <w:rFonts w:asciiTheme="majorHAnsi" w:hAnsiTheme="majorHAnsi" w:cstheme="majorHAnsi"/>
                <w:sz w:val="16"/>
              </w:rPr>
              <w:t> </w:t>
            </w:r>
          </w:p>
        </w:tc>
        <w:tc>
          <w:tcPr>
            <w:tcW w:w="5696" w:type="dxa"/>
            <w:noWrap/>
            <w:hideMark/>
          </w:tcPr>
          <w:p w14:paraId="73747B2A" w14:textId="77777777" w:rsidR="001E50C3" w:rsidRPr="004E73E0" w:rsidRDefault="001E50C3">
            <w:pPr>
              <w:rPr>
                <w:rFonts w:asciiTheme="majorHAnsi" w:hAnsiTheme="majorHAnsi" w:cstheme="majorHAnsi"/>
              </w:rPr>
            </w:pPr>
            <w:r w:rsidRPr="004E73E0">
              <w:rPr>
                <w:rFonts w:asciiTheme="majorHAnsi" w:hAnsiTheme="majorHAnsi" w:cstheme="majorHAnsi"/>
              </w:rPr>
              <w:t> </w:t>
            </w:r>
          </w:p>
        </w:tc>
      </w:tr>
      <w:tr w:rsidR="001E50C3" w:rsidRPr="004E73E0" w14:paraId="6149742B" w14:textId="77777777" w:rsidTr="00DE7BA9">
        <w:trPr>
          <w:trHeight w:val="300"/>
        </w:trPr>
        <w:tc>
          <w:tcPr>
            <w:tcW w:w="2345" w:type="dxa"/>
            <w:hideMark/>
          </w:tcPr>
          <w:p w14:paraId="35C6123A" w14:textId="45118E76" w:rsidR="001E50C3" w:rsidRPr="004E73E0" w:rsidRDefault="00DE7BA9" w:rsidP="00DE7BA9">
            <w:pPr>
              <w:rPr>
                <w:rFonts w:asciiTheme="majorHAnsi" w:hAnsiTheme="majorHAnsi" w:cstheme="majorHAnsi"/>
                <w:b/>
                <w:bCs/>
              </w:rPr>
            </w:pPr>
            <w:r w:rsidRPr="004E73E0">
              <w:rPr>
                <w:rFonts w:asciiTheme="majorHAnsi" w:hAnsiTheme="majorHAnsi" w:cstheme="majorHAnsi"/>
                <w:b/>
                <w:bCs/>
              </w:rPr>
              <w:t xml:space="preserve">In </w:t>
            </w:r>
            <w:proofErr w:type="spellStart"/>
            <w:r w:rsidRPr="004E73E0">
              <w:rPr>
                <w:rFonts w:asciiTheme="majorHAnsi" w:hAnsiTheme="majorHAnsi" w:cstheme="majorHAnsi"/>
                <w:b/>
                <w:bCs/>
              </w:rPr>
              <w:t>total</w:t>
            </w:r>
            <w:proofErr w:type="spellEnd"/>
          </w:p>
        </w:tc>
        <w:tc>
          <w:tcPr>
            <w:tcW w:w="467" w:type="dxa"/>
            <w:noWrap/>
            <w:hideMark/>
          </w:tcPr>
          <w:p w14:paraId="0AB5FA50" w14:textId="77777777" w:rsidR="001E50C3" w:rsidRPr="004E73E0" w:rsidRDefault="001E50C3">
            <w:pPr>
              <w:rPr>
                <w:rFonts w:asciiTheme="majorHAnsi" w:hAnsiTheme="majorHAnsi" w:cstheme="majorHAnsi"/>
                <w:b/>
                <w:bCs/>
                <w:sz w:val="16"/>
              </w:rPr>
            </w:pPr>
            <w:r w:rsidRPr="004E73E0">
              <w:rPr>
                <w:rFonts w:asciiTheme="majorHAnsi" w:hAnsiTheme="majorHAnsi" w:cstheme="majorHAnsi"/>
                <w:b/>
                <w:bCs/>
                <w:sz w:val="16"/>
              </w:rPr>
              <w:t> </w:t>
            </w:r>
          </w:p>
        </w:tc>
        <w:tc>
          <w:tcPr>
            <w:tcW w:w="1049" w:type="dxa"/>
            <w:noWrap/>
            <w:hideMark/>
          </w:tcPr>
          <w:p w14:paraId="02508E3B" w14:textId="1B8994DC" w:rsidR="001E50C3" w:rsidRPr="004E73E0" w:rsidRDefault="001E50C3" w:rsidP="001E50C3">
            <w:pPr>
              <w:rPr>
                <w:rFonts w:asciiTheme="majorHAnsi" w:hAnsiTheme="majorHAnsi" w:cstheme="majorHAnsi"/>
                <w:b/>
                <w:bCs/>
                <w:sz w:val="16"/>
              </w:rPr>
            </w:pPr>
            <w:r w:rsidRPr="004E73E0">
              <w:rPr>
                <w:rFonts w:asciiTheme="majorHAnsi" w:hAnsiTheme="majorHAnsi" w:cstheme="majorHAnsi"/>
                <w:b/>
                <w:bCs/>
                <w:sz w:val="16"/>
              </w:rPr>
              <w:t>100434,00</w:t>
            </w:r>
            <w:r w:rsidR="00CE2659" w:rsidRPr="004E73E0">
              <w:rPr>
                <w:rFonts w:asciiTheme="majorHAnsi" w:hAnsiTheme="majorHAnsi" w:cstheme="majorHAnsi"/>
                <w:b/>
                <w:bCs/>
                <w:sz w:val="16"/>
              </w:rPr>
              <w:t xml:space="preserve"> </w:t>
            </w:r>
            <w:r w:rsidR="00C40638">
              <w:rPr>
                <w:rFonts w:asciiTheme="majorHAnsi" w:hAnsiTheme="majorHAnsi" w:cstheme="majorHAnsi"/>
                <w:sz w:val="16"/>
              </w:rPr>
              <w:t>CZK</w:t>
            </w:r>
          </w:p>
        </w:tc>
        <w:tc>
          <w:tcPr>
            <w:tcW w:w="5696" w:type="dxa"/>
            <w:noWrap/>
            <w:hideMark/>
          </w:tcPr>
          <w:p w14:paraId="676D25A1" w14:textId="77777777" w:rsidR="001E50C3" w:rsidRPr="004E73E0" w:rsidRDefault="001E50C3">
            <w:pPr>
              <w:rPr>
                <w:rFonts w:asciiTheme="majorHAnsi" w:hAnsiTheme="majorHAnsi" w:cstheme="majorHAnsi"/>
              </w:rPr>
            </w:pPr>
            <w:r w:rsidRPr="004E73E0">
              <w:rPr>
                <w:rFonts w:asciiTheme="majorHAnsi" w:hAnsiTheme="majorHAnsi" w:cstheme="majorHAnsi"/>
              </w:rPr>
              <w:t> </w:t>
            </w:r>
          </w:p>
        </w:tc>
      </w:tr>
      <w:tr w:rsidR="00DE7BA9" w:rsidRPr="004E73E0" w14:paraId="6611A99C" w14:textId="77777777" w:rsidTr="00DE7BA9">
        <w:trPr>
          <w:trHeight w:val="300"/>
        </w:trPr>
        <w:tc>
          <w:tcPr>
            <w:tcW w:w="2345" w:type="dxa"/>
          </w:tcPr>
          <w:p w14:paraId="4EA4AA4D" w14:textId="383211FC" w:rsidR="00DE7BA9" w:rsidRPr="004E73E0" w:rsidRDefault="00DE7BA9" w:rsidP="00DE7BA9">
            <w:pPr>
              <w:pStyle w:val="Nadpis1"/>
              <w:outlineLvl w:val="0"/>
              <w:rPr>
                <w:rFonts w:eastAsiaTheme="minorEastAsia" w:cstheme="majorHAnsi"/>
                <w:color w:val="auto"/>
                <w:sz w:val="21"/>
                <w:szCs w:val="21"/>
              </w:rPr>
            </w:pPr>
            <w:bookmarkStart w:id="10" w:name="_Toc118034038"/>
            <w:proofErr w:type="spellStart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>The</w:t>
            </w:r>
            <w:proofErr w:type="spellEnd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 xml:space="preserve"> </w:t>
            </w:r>
            <w:proofErr w:type="spellStart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>appetite</w:t>
            </w:r>
            <w:proofErr w:type="spellEnd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 xml:space="preserve"> </w:t>
            </w:r>
            <w:proofErr w:type="spellStart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>for</w:t>
            </w:r>
            <w:proofErr w:type="spellEnd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 xml:space="preserve"> </w:t>
            </w:r>
            <w:proofErr w:type="spellStart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>work</w:t>
            </w:r>
            <w:proofErr w:type="spellEnd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 xml:space="preserve"> – </w:t>
            </w:r>
            <w:proofErr w:type="spellStart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>priceless</w:t>
            </w:r>
            <w:proofErr w:type="spellEnd"/>
            <w:r w:rsidRPr="004E73E0">
              <w:rPr>
                <w:rFonts w:eastAsiaTheme="minorEastAsia" w:cstheme="majorHAnsi"/>
                <w:color w:val="auto"/>
                <w:sz w:val="21"/>
                <w:szCs w:val="21"/>
              </w:rPr>
              <w:t>!</w:t>
            </w:r>
            <w:bookmarkEnd w:id="10"/>
          </w:p>
          <w:p w14:paraId="2DE3C145" w14:textId="77777777" w:rsidR="00DE7BA9" w:rsidRPr="004E73E0" w:rsidRDefault="00DE7BA9" w:rsidP="00DE7BA9">
            <w:pPr>
              <w:rPr>
                <w:rFonts w:asciiTheme="majorHAnsi" w:hAnsiTheme="majorHAnsi" w:cstheme="majorHAnsi"/>
                <w:b/>
                <w:bCs/>
              </w:rPr>
            </w:pPr>
          </w:p>
        </w:tc>
        <w:tc>
          <w:tcPr>
            <w:tcW w:w="467" w:type="dxa"/>
            <w:noWrap/>
          </w:tcPr>
          <w:p w14:paraId="157A4537" w14:textId="77777777" w:rsidR="00DE7BA9" w:rsidRPr="004E73E0" w:rsidRDefault="00DE7BA9">
            <w:pPr>
              <w:rPr>
                <w:rFonts w:asciiTheme="majorHAnsi" w:hAnsiTheme="majorHAnsi" w:cstheme="majorHAnsi"/>
                <w:b/>
                <w:bCs/>
                <w:sz w:val="16"/>
              </w:rPr>
            </w:pPr>
          </w:p>
        </w:tc>
        <w:tc>
          <w:tcPr>
            <w:tcW w:w="1049" w:type="dxa"/>
            <w:noWrap/>
          </w:tcPr>
          <w:p w14:paraId="0EBE1DF5" w14:textId="77777777" w:rsidR="00DE7BA9" w:rsidRPr="004E73E0" w:rsidRDefault="00DE7BA9" w:rsidP="001E50C3">
            <w:pPr>
              <w:rPr>
                <w:rFonts w:asciiTheme="majorHAnsi" w:hAnsiTheme="majorHAnsi" w:cstheme="majorHAnsi"/>
                <w:b/>
                <w:bCs/>
                <w:sz w:val="16"/>
              </w:rPr>
            </w:pPr>
          </w:p>
        </w:tc>
        <w:tc>
          <w:tcPr>
            <w:tcW w:w="5696" w:type="dxa"/>
            <w:noWrap/>
          </w:tcPr>
          <w:p w14:paraId="2E9004B7" w14:textId="77777777" w:rsidR="00DE7BA9" w:rsidRPr="004E73E0" w:rsidRDefault="00DE7BA9">
            <w:pPr>
              <w:rPr>
                <w:rFonts w:asciiTheme="majorHAnsi" w:hAnsiTheme="majorHAnsi" w:cstheme="majorHAnsi"/>
              </w:rPr>
            </w:pPr>
          </w:p>
        </w:tc>
      </w:tr>
      <w:tr w:rsidR="001811A7" w:rsidRPr="004E73E0" w14:paraId="126028C3" w14:textId="77777777" w:rsidTr="00DE7BA9">
        <w:trPr>
          <w:trHeight w:val="300"/>
        </w:trPr>
        <w:tc>
          <w:tcPr>
            <w:tcW w:w="2345" w:type="dxa"/>
          </w:tcPr>
          <w:p w14:paraId="7DCF4AC0" w14:textId="77777777" w:rsidR="001811A7" w:rsidRPr="004E73E0" w:rsidRDefault="001811A7" w:rsidP="00DE7BA9">
            <w:pPr>
              <w:pStyle w:val="Nadpis1"/>
              <w:outlineLvl w:val="0"/>
              <w:rPr>
                <w:rFonts w:eastAsiaTheme="minorEastAsia" w:cstheme="majorHAnsi"/>
                <w:color w:val="auto"/>
                <w:sz w:val="21"/>
                <w:szCs w:val="21"/>
              </w:rPr>
            </w:pPr>
          </w:p>
        </w:tc>
        <w:tc>
          <w:tcPr>
            <w:tcW w:w="467" w:type="dxa"/>
            <w:noWrap/>
          </w:tcPr>
          <w:p w14:paraId="14739A78" w14:textId="77777777" w:rsidR="001811A7" w:rsidRPr="004E73E0" w:rsidRDefault="001811A7">
            <w:pPr>
              <w:rPr>
                <w:rFonts w:asciiTheme="majorHAnsi" w:hAnsiTheme="majorHAnsi" w:cstheme="majorHAnsi"/>
                <w:b/>
                <w:bCs/>
                <w:sz w:val="16"/>
              </w:rPr>
            </w:pPr>
          </w:p>
        </w:tc>
        <w:tc>
          <w:tcPr>
            <w:tcW w:w="1049" w:type="dxa"/>
            <w:noWrap/>
          </w:tcPr>
          <w:p w14:paraId="31F9A4AB" w14:textId="77777777" w:rsidR="001811A7" w:rsidRPr="004E73E0" w:rsidRDefault="001811A7" w:rsidP="001E50C3">
            <w:pPr>
              <w:rPr>
                <w:rFonts w:asciiTheme="majorHAnsi" w:hAnsiTheme="majorHAnsi" w:cstheme="majorHAnsi"/>
                <w:b/>
                <w:bCs/>
                <w:sz w:val="16"/>
              </w:rPr>
            </w:pPr>
          </w:p>
        </w:tc>
        <w:tc>
          <w:tcPr>
            <w:tcW w:w="5696" w:type="dxa"/>
            <w:noWrap/>
          </w:tcPr>
          <w:p w14:paraId="512EFB01" w14:textId="77777777" w:rsidR="001811A7" w:rsidRPr="004E73E0" w:rsidRDefault="001811A7">
            <w:pPr>
              <w:rPr>
                <w:rFonts w:asciiTheme="majorHAnsi" w:hAnsiTheme="majorHAnsi" w:cstheme="majorHAnsi"/>
              </w:rPr>
            </w:pPr>
          </w:p>
        </w:tc>
      </w:tr>
    </w:tbl>
    <w:p w14:paraId="658101BC" w14:textId="62D8FCC1" w:rsidR="00E87EE1" w:rsidRPr="004E73E0" w:rsidRDefault="00DE7BA9" w:rsidP="00440061">
      <w:pPr>
        <w:pStyle w:val="Nadpis1"/>
        <w:rPr>
          <w:rFonts w:cstheme="majorHAnsi"/>
        </w:rPr>
      </w:pPr>
      <w:bookmarkStart w:id="11" w:name="_Toc118034039"/>
      <w:r w:rsidRPr="004E73E0">
        <w:rPr>
          <w:rFonts w:cstheme="majorHAnsi"/>
        </w:rPr>
        <w:lastRenderedPageBreak/>
        <w:t xml:space="preserve">Time </w:t>
      </w:r>
      <w:proofErr w:type="spellStart"/>
      <w:r w:rsidRPr="004E73E0">
        <w:rPr>
          <w:rFonts w:cstheme="majorHAnsi"/>
        </w:rPr>
        <w:t>schedule</w:t>
      </w:r>
      <w:bookmarkEnd w:id="11"/>
      <w:proofErr w:type="spellEnd"/>
    </w:p>
    <w:p w14:paraId="06150884" w14:textId="1AC224CE" w:rsidR="00CE2659" w:rsidRPr="004E73E0" w:rsidRDefault="00EF117C" w:rsidP="00CE2659">
      <w:pPr>
        <w:tabs>
          <w:tab w:val="left" w:leader="dot" w:pos="8080"/>
          <w:tab w:val="left" w:pos="8222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Acquaintance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students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with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project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distribution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tasks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functions</w:t>
      </w:r>
      <w:proofErr w:type="spellEnd"/>
      <w:r w:rsidR="00CE2659" w:rsidRPr="004E73E0">
        <w:rPr>
          <w:rFonts w:asciiTheme="majorHAnsi" w:hAnsiTheme="majorHAnsi" w:cstheme="majorHAnsi"/>
        </w:rPr>
        <w:tab/>
      </w:r>
      <w:r w:rsidR="00CE2659" w:rsidRPr="004E73E0">
        <w:rPr>
          <w:rFonts w:asciiTheme="majorHAnsi" w:hAnsiTheme="majorHAnsi" w:cstheme="majorHAnsi"/>
        </w:rPr>
        <w:tab/>
      </w:r>
      <w:r w:rsidR="00CE2659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</w:t>
      </w:r>
    </w:p>
    <w:p w14:paraId="4EE8204E" w14:textId="5C1E5B6F" w:rsidR="00E65810" w:rsidRPr="004E73E0" w:rsidRDefault="00EF117C" w:rsidP="00CE2659">
      <w:pPr>
        <w:tabs>
          <w:tab w:val="center" w:leader="dot" w:pos="8080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Acceptance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devices</w:t>
      </w:r>
      <w:proofErr w:type="spellEnd"/>
      <w:r w:rsidRPr="004E73E0">
        <w:rPr>
          <w:rFonts w:asciiTheme="majorHAnsi" w:hAnsiTheme="majorHAnsi" w:cstheme="majorHAnsi"/>
        </w:rPr>
        <w:t xml:space="preserve"> and aids </w:t>
      </w:r>
      <w:proofErr w:type="spellStart"/>
      <w:r w:rsidRPr="004E73E0">
        <w:rPr>
          <w:rFonts w:asciiTheme="majorHAnsi" w:hAnsiTheme="majorHAnsi" w:cstheme="majorHAnsi"/>
        </w:rPr>
        <w:t>from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project</w:t>
      </w:r>
      <w:proofErr w:type="spellEnd"/>
      <w:r w:rsidR="00CE2659" w:rsidRPr="004E73E0">
        <w:rPr>
          <w:rFonts w:asciiTheme="majorHAnsi" w:hAnsiTheme="majorHAnsi" w:cstheme="majorHAnsi"/>
        </w:rPr>
        <w:tab/>
      </w:r>
      <w:r w:rsidR="00CE2659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</w:t>
      </w:r>
    </w:p>
    <w:p w14:paraId="56ECBB83" w14:textId="3FADAABA" w:rsidR="00B65BB4" w:rsidRPr="004E73E0" w:rsidRDefault="00EF117C" w:rsidP="0035408B">
      <w:pPr>
        <w:tabs>
          <w:tab w:val="left" w:leader="dot" w:pos="8080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Analysis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plans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choice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most </w:t>
      </w:r>
      <w:proofErr w:type="spellStart"/>
      <w:r w:rsidRPr="004E73E0">
        <w:rPr>
          <w:rFonts w:asciiTheme="majorHAnsi" w:hAnsiTheme="majorHAnsi" w:cstheme="majorHAnsi"/>
        </w:rPr>
        <w:t>suitable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option</w:t>
      </w:r>
      <w:proofErr w:type="spellEnd"/>
      <w:r w:rsidR="00CE2659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</w:t>
      </w:r>
    </w:p>
    <w:p w14:paraId="6F2E43D8" w14:textId="2BE9E2AD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Preparation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model </w:t>
      </w:r>
      <w:proofErr w:type="spellStart"/>
      <w:r w:rsidRPr="004E73E0">
        <w:rPr>
          <w:rFonts w:asciiTheme="majorHAnsi" w:hAnsiTheme="majorHAnsi" w:cstheme="majorHAnsi"/>
        </w:rPr>
        <w:t>plan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recalculation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scale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</w:t>
      </w:r>
    </w:p>
    <w:p w14:paraId="78A97448" w14:textId="78DF7CD2" w:rsidR="005A3295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Getting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know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Inscape</w:t>
      </w:r>
      <w:proofErr w:type="spellEnd"/>
      <w:r w:rsidRPr="004E73E0">
        <w:rPr>
          <w:rFonts w:asciiTheme="majorHAnsi" w:hAnsiTheme="majorHAnsi" w:cstheme="majorHAnsi"/>
        </w:rPr>
        <w:t xml:space="preserve"> and K40 </w:t>
      </w:r>
      <w:proofErr w:type="spellStart"/>
      <w:r w:rsidRPr="004E73E0">
        <w:rPr>
          <w:rFonts w:asciiTheme="majorHAnsi" w:hAnsiTheme="majorHAnsi" w:cstheme="majorHAnsi"/>
        </w:rPr>
        <w:t>Whisperer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for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working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with</w:t>
      </w:r>
      <w:proofErr w:type="spellEnd"/>
      <w:r w:rsidRPr="004E73E0">
        <w:rPr>
          <w:rFonts w:asciiTheme="majorHAnsi" w:hAnsiTheme="majorHAnsi" w:cstheme="majorHAnsi"/>
        </w:rPr>
        <w:t xml:space="preserve"> a laser plotter</w:t>
      </w:r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3</w:t>
      </w:r>
    </w:p>
    <w:p w14:paraId="2A448C2B" w14:textId="12C2406D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Cutting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modifying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base plate</w:t>
      </w:r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</w:t>
      </w:r>
    </w:p>
    <w:p w14:paraId="4A9D61A9" w14:textId="3002696D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Getting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know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working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with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graphic</w:t>
      </w:r>
      <w:proofErr w:type="spellEnd"/>
      <w:r w:rsidRPr="004E73E0">
        <w:rPr>
          <w:rFonts w:asciiTheme="majorHAnsi" w:hAnsiTheme="majorHAnsi" w:cstheme="majorHAnsi"/>
        </w:rPr>
        <w:t xml:space="preserve"> program </w:t>
      </w:r>
      <w:proofErr w:type="spellStart"/>
      <w:r w:rsidRPr="004E73E0">
        <w:rPr>
          <w:rFonts w:asciiTheme="majorHAnsi" w:hAnsiTheme="majorHAnsi" w:cstheme="majorHAnsi"/>
        </w:rPr>
        <w:t>Blender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</w:t>
      </w:r>
    </w:p>
    <w:p w14:paraId="1C453929" w14:textId="5D1A4251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Getting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know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Tinkercad.com 3D editor</w:t>
      </w:r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</w:t>
      </w:r>
    </w:p>
    <w:p w14:paraId="35F988EC" w14:textId="66709E9B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Programming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buildings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other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parts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site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15</w:t>
      </w:r>
    </w:p>
    <w:p w14:paraId="20B2B8AD" w14:textId="568C2A3D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gramStart"/>
      <w:r w:rsidRPr="004E73E0">
        <w:rPr>
          <w:rFonts w:asciiTheme="majorHAnsi" w:hAnsiTheme="majorHAnsi" w:cstheme="majorHAnsi"/>
        </w:rPr>
        <w:t>3D</w:t>
      </w:r>
      <w:proofErr w:type="gram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printing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objects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20</w:t>
      </w:r>
    </w:p>
    <w:p w14:paraId="666F40A0" w14:textId="3FF07DCE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Colour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treatment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objects</w:t>
      </w:r>
      <w:proofErr w:type="spellEnd"/>
      <w:r w:rsidRPr="004E73E0">
        <w:rPr>
          <w:rFonts w:asciiTheme="majorHAnsi" w:hAnsiTheme="majorHAnsi" w:cstheme="majorHAnsi"/>
        </w:rPr>
        <w:t xml:space="preserve"> – </w:t>
      </w:r>
      <w:proofErr w:type="spellStart"/>
      <w:r w:rsidRPr="004E73E0">
        <w:rPr>
          <w:rFonts w:asciiTheme="majorHAnsi" w:hAnsiTheme="majorHAnsi" w:cstheme="majorHAnsi"/>
        </w:rPr>
        <w:t>airbrush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manual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colouring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6</w:t>
      </w:r>
    </w:p>
    <w:p w14:paraId="099A3F17" w14:textId="312B0151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Assembling</w:t>
      </w:r>
      <w:proofErr w:type="spellEnd"/>
      <w:r w:rsidRPr="004E73E0">
        <w:rPr>
          <w:rFonts w:asciiTheme="majorHAnsi" w:hAnsiTheme="majorHAnsi" w:cstheme="majorHAnsi"/>
        </w:rPr>
        <w:t xml:space="preserve"> a model </w:t>
      </w:r>
      <w:proofErr w:type="spellStart"/>
      <w:r w:rsidRPr="004E73E0">
        <w:rPr>
          <w:rFonts w:asciiTheme="majorHAnsi" w:hAnsiTheme="majorHAnsi" w:cstheme="majorHAnsi"/>
        </w:rPr>
        <w:t>from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printed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colored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objects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5</w:t>
      </w:r>
    </w:p>
    <w:p w14:paraId="344EE8F0" w14:textId="3CCE1EF2" w:rsidR="00B65BB4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Finishing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work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="0035408B"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3</w:t>
      </w:r>
    </w:p>
    <w:p w14:paraId="0280038F" w14:textId="1E5AA626" w:rsidR="00ED3FEA" w:rsidRPr="004E73E0" w:rsidRDefault="00EF117C" w:rsidP="0035408B">
      <w:pPr>
        <w:tabs>
          <w:tab w:val="left" w:leader="dot" w:pos="7938"/>
        </w:tabs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Working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with</w:t>
      </w:r>
      <w:proofErr w:type="spellEnd"/>
      <w:r w:rsidRPr="004E73E0">
        <w:rPr>
          <w:rFonts w:asciiTheme="majorHAnsi" w:hAnsiTheme="majorHAnsi" w:cstheme="majorHAnsi"/>
        </w:rPr>
        <w:t xml:space="preserve"> a </w:t>
      </w:r>
      <w:proofErr w:type="gramStart"/>
      <w:r w:rsidRPr="004E73E0">
        <w:rPr>
          <w:rFonts w:asciiTheme="majorHAnsi" w:hAnsiTheme="majorHAnsi" w:cstheme="majorHAnsi"/>
        </w:rPr>
        <w:t>3D</w:t>
      </w:r>
      <w:proofErr w:type="gram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pen</w:t>
      </w:r>
      <w:proofErr w:type="spellEnd"/>
      <w:r w:rsidR="0035408B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ab/>
      </w:r>
      <w:r w:rsidR="00ED3FEA" w:rsidRPr="004E73E0">
        <w:rPr>
          <w:rFonts w:asciiTheme="majorHAnsi" w:hAnsiTheme="majorHAnsi" w:cstheme="majorHAnsi"/>
        </w:rPr>
        <w:t>10</w:t>
      </w:r>
    </w:p>
    <w:p w14:paraId="783F57AF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5D13B34A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2CF3E790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456A8794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0836C17F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074FCE96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0943BFD5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641C6AF6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0D125C0D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12D3CF85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67CCD8C0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0EB5F927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60FF8BAB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380568C7" w14:textId="77777777" w:rsidR="00440061" w:rsidRPr="004E73E0" w:rsidRDefault="00440061" w:rsidP="00EF117C">
      <w:pPr>
        <w:rPr>
          <w:rFonts w:asciiTheme="majorHAnsi" w:hAnsiTheme="majorHAnsi" w:cstheme="majorHAnsi"/>
        </w:rPr>
      </w:pPr>
    </w:p>
    <w:p w14:paraId="0A1A0D98" w14:textId="469E0A7E" w:rsidR="00EF117C" w:rsidRPr="004E73E0" w:rsidRDefault="00EF117C" w:rsidP="00440061">
      <w:pPr>
        <w:pStyle w:val="Nadpis1"/>
        <w:rPr>
          <w:rFonts w:cstheme="majorHAnsi"/>
        </w:rPr>
      </w:pPr>
      <w:bookmarkStart w:id="12" w:name="_Toc118034040"/>
      <w:proofErr w:type="spellStart"/>
      <w:r w:rsidRPr="004E73E0">
        <w:rPr>
          <w:rFonts w:cstheme="majorHAnsi"/>
        </w:rPr>
        <w:t>The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share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of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the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work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of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the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leading</w:t>
      </w:r>
      <w:proofErr w:type="spellEnd"/>
      <w:r w:rsidRPr="004E73E0">
        <w:rPr>
          <w:rFonts w:cstheme="majorHAnsi"/>
        </w:rPr>
        <w:t xml:space="preserve"> </w:t>
      </w:r>
      <w:proofErr w:type="spellStart"/>
      <w:r w:rsidRPr="004E73E0">
        <w:rPr>
          <w:rFonts w:cstheme="majorHAnsi"/>
        </w:rPr>
        <w:t>pedagogues</w:t>
      </w:r>
      <w:bookmarkEnd w:id="12"/>
      <w:proofErr w:type="spellEnd"/>
    </w:p>
    <w:p w14:paraId="24883C03" w14:textId="41DC6785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r w:rsidRPr="004E73E0">
        <w:rPr>
          <w:rFonts w:asciiTheme="majorHAnsi" w:hAnsiTheme="majorHAnsi" w:cstheme="majorHAnsi"/>
          <w:sz w:val="24"/>
        </w:rPr>
        <w:t xml:space="preserve">Most </w:t>
      </w:r>
      <w:proofErr w:type="spellStart"/>
      <w:r w:rsidRPr="004E73E0">
        <w:rPr>
          <w:rFonts w:asciiTheme="majorHAnsi" w:hAnsiTheme="majorHAnsi" w:cstheme="majorHAnsi"/>
          <w:sz w:val="24"/>
        </w:rPr>
        <w:t>elementary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school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children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are just </w:t>
      </w:r>
      <w:proofErr w:type="spellStart"/>
      <w:r w:rsidRPr="004E73E0">
        <w:rPr>
          <w:rFonts w:asciiTheme="majorHAnsi" w:hAnsiTheme="majorHAnsi" w:cstheme="majorHAnsi"/>
          <w:sz w:val="24"/>
        </w:rPr>
        <w:t>getting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know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gramStart"/>
      <w:r w:rsidRPr="004E73E0">
        <w:rPr>
          <w:rFonts w:asciiTheme="majorHAnsi" w:hAnsiTheme="majorHAnsi" w:cstheme="majorHAnsi"/>
          <w:sz w:val="24"/>
        </w:rPr>
        <w:t>3D</w:t>
      </w:r>
      <w:proofErr w:type="gram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printing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program, so </w:t>
      </w:r>
      <w:proofErr w:type="spellStart"/>
      <w:r w:rsidRPr="004E73E0">
        <w:rPr>
          <w:rFonts w:asciiTheme="majorHAnsi" w:hAnsiTheme="majorHAnsi" w:cstheme="majorHAnsi"/>
          <w:sz w:val="24"/>
        </w:rPr>
        <w:t>before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starting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project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itself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</w:t>
      </w:r>
      <w:proofErr w:type="spellStart"/>
      <w:r w:rsidRPr="004E73E0">
        <w:rPr>
          <w:rFonts w:asciiTheme="majorHAnsi" w:hAnsiTheme="majorHAnsi" w:cstheme="majorHAnsi"/>
          <w:sz w:val="24"/>
        </w:rPr>
        <w:t>enough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time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was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devoted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trying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out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Tinkercad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online editor. </w:t>
      </w:r>
      <w:proofErr w:type="spellStart"/>
      <w:r w:rsidRPr="004E73E0">
        <w:rPr>
          <w:rFonts w:asciiTheme="majorHAnsi" w:hAnsiTheme="majorHAnsi" w:cstheme="majorHAnsi"/>
          <w:sz w:val="24"/>
        </w:rPr>
        <w:t>Pupils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first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learned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create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simple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proofErr w:type="gramStart"/>
      <w:r w:rsidRPr="004E73E0">
        <w:rPr>
          <w:rFonts w:asciiTheme="majorHAnsi" w:hAnsiTheme="majorHAnsi" w:cstheme="majorHAnsi"/>
          <w:sz w:val="24"/>
        </w:rPr>
        <w:t>objects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- </w:t>
      </w:r>
      <w:proofErr w:type="spellStart"/>
      <w:r w:rsidRPr="004E73E0">
        <w:rPr>
          <w:rFonts w:asciiTheme="majorHAnsi" w:hAnsiTheme="majorHAnsi" w:cstheme="majorHAnsi"/>
          <w:sz w:val="24"/>
        </w:rPr>
        <w:t>cubes</w:t>
      </w:r>
      <w:proofErr w:type="spellEnd"/>
      <w:proofErr w:type="gramEnd"/>
      <w:r w:rsidRPr="004E73E0">
        <w:rPr>
          <w:rFonts w:asciiTheme="majorHAnsi" w:hAnsiTheme="majorHAnsi" w:cstheme="majorHAnsi"/>
          <w:sz w:val="24"/>
        </w:rPr>
        <w:t xml:space="preserve">, </w:t>
      </w:r>
      <w:proofErr w:type="spellStart"/>
      <w:r w:rsidRPr="004E73E0">
        <w:rPr>
          <w:rFonts w:asciiTheme="majorHAnsi" w:hAnsiTheme="majorHAnsi" w:cstheme="majorHAnsi"/>
          <w:sz w:val="24"/>
        </w:rPr>
        <w:t>cylinders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and to place </w:t>
      </w:r>
      <w:proofErr w:type="spellStart"/>
      <w:r w:rsidRPr="004E73E0">
        <w:rPr>
          <w:rFonts w:asciiTheme="majorHAnsi" w:hAnsiTheme="majorHAnsi" w:cstheme="majorHAnsi"/>
          <w:sz w:val="24"/>
        </w:rPr>
        <w:t>holes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in </w:t>
      </w:r>
      <w:proofErr w:type="spellStart"/>
      <w:r w:rsidRPr="004E73E0">
        <w:rPr>
          <w:rFonts w:asciiTheme="majorHAnsi" w:hAnsiTheme="majorHAnsi" w:cstheme="majorHAnsi"/>
          <w:sz w:val="24"/>
        </w:rPr>
        <w:t>them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(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basis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for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bud</w:t>
      </w:r>
    </w:p>
    <w:p w14:paraId="197316FC" w14:textId="77777777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proofErr w:type="spellStart"/>
      <w:r w:rsidRPr="004E73E0">
        <w:rPr>
          <w:rFonts w:asciiTheme="majorHAnsi" w:hAnsiTheme="majorHAnsi" w:cstheme="majorHAnsi"/>
          <w:sz w:val="24"/>
        </w:rPr>
        <w:t>teaching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construction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buildings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windows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doors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) </w:t>
      </w:r>
      <w:proofErr w:type="spellStart"/>
      <w:r w:rsidRPr="004E73E0">
        <w:rPr>
          <w:rFonts w:asciiTheme="majorHAnsi" w:hAnsiTheme="majorHAnsi" w:cstheme="majorHAnsi"/>
          <w:sz w:val="24"/>
        </w:rPr>
        <w:t>Furthermore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more </w:t>
      </w:r>
      <w:proofErr w:type="spellStart"/>
      <w:r w:rsidRPr="004E73E0">
        <w:rPr>
          <w:rFonts w:asciiTheme="majorHAnsi" w:hAnsiTheme="majorHAnsi" w:cstheme="majorHAnsi"/>
          <w:sz w:val="24"/>
        </w:rPr>
        <w:t>complex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objects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</w:t>
      </w:r>
      <w:proofErr w:type="spellStart"/>
      <w:r w:rsidRPr="004E73E0">
        <w:rPr>
          <w:rFonts w:asciiTheme="majorHAnsi" w:hAnsiTheme="majorHAnsi" w:cstheme="majorHAnsi"/>
          <w:sz w:val="24"/>
        </w:rPr>
        <w:t>e.g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</w:t>
      </w:r>
      <w:proofErr w:type="spellStart"/>
      <w:r w:rsidRPr="004E73E0">
        <w:rPr>
          <w:rFonts w:asciiTheme="majorHAnsi" w:hAnsiTheme="majorHAnsi" w:cstheme="majorHAnsi"/>
          <w:sz w:val="24"/>
        </w:rPr>
        <w:t>using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school's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3D scanner.</w:t>
      </w:r>
    </w:p>
    <w:p w14:paraId="6F45777E" w14:textId="77777777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proofErr w:type="spellStart"/>
      <w:r w:rsidRPr="004E73E0">
        <w:rPr>
          <w:rFonts w:asciiTheme="majorHAnsi" w:hAnsiTheme="majorHAnsi" w:cstheme="majorHAnsi"/>
          <w:sz w:val="24"/>
        </w:rPr>
        <w:t>Another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task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was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teach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children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Blender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graphics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program, </w:t>
      </w:r>
      <w:proofErr w:type="spellStart"/>
      <w:r w:rsidRPr="004E73E0">
        <w:rPr>
          <w:rFonts w:asciiTheme="majorHAnsi" w:hAnsiTheme="majorHAnsi" w:cstheme="majorHAnsi"/>
          <w:sz w:val="24"/>
        </w:rPr>
        <w:t>designed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for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modelling and </w:t>
      </w:r>
      <w:proofErr w:type="spellStart"/>
      <w:r w:rsidRPr="004E73E0">
        <w:rPr>
          <w:rFonts w:asciiTheme="majorHAnsi" w:hAnsiTheme="majorHAnsi" w:cstheme="majorHAnsi"/>
          <w:sz w:val="24"/>
        </w:rPr>
        <w:t>rendering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three-dimensional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computer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graphics</w:t>
      </w:r>
      <w:proofErr w:type="spellEnd"/>
      <w:r w:rsidRPr="004E73E0">
        <w:rPr>
          <w:rFonts w:asciiTheme="majorHAnsi" w:hAnsiTheme="majorHAnsi" w:cstheme="majorHAnsi"/>
          <w:sz w:val="24"/>
        </w:rPr>
        <w:t>.</w:t>
      </w:r>
    </w:p>
    <w:p w14:paraId="57061495" w14:textId="77777777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created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models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had to </w:t>
      </w:r>
      <w:proofErr w:type="spellStart"/>
      <w:r w:rsidRPr="004E73E0">
        <w:rPr>
          <w:rFonts w:asciiTheme="majorHAnsi" w:hAnsiTheme="majorHAnsi" w:cstheme="majorHAnsi"/>
          <w:sz w:val="24"/>
        </w:rPr>
        <w:t>be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programmatically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cut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into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individual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layers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</w:t>
      </w:r>
      <w:proofErr w:type="spellStart"/>
      <w:r w:rsidRPr="004E73E0">
        <w:rPr>
          <w:rFonts w:asciiTheme="majorHAnsi" w:hAnsiTheme="majorHAnsi" w:cstheme="majorHAnsi"/>
          <w:sz w:val="24"/>
        </w:rPr>
        <w:t>Pupils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learned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PrusaSlicer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Edit and set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number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layers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</w:t>
      </w:r>
      <w:proofErr w:type="spellStart"/>
      <w:r w:rsidRPr="004E73E0">
        <w:rPr>
          <w:rFonts w:asciiTheme="majorHAnsi" w:hAnsiTheme="majorHAnsi" w:cstheme="majorHAnsi"/>
          <w:sz w:val="24"/>
        </w:rPr>
        <w:t>Decide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where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supports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are </w:t>
      </w:r>
      <w:proofErr w:type="spellStart"/>
      <w:r w:rsidRPr="004E73E0">
        <w:rPr>
          <w:rFonts w:asciiTheme="majorHAnsi" w:hAnsiTheme="majorHAnsi" w:cstheme="majorHAnsi"/>
          <w:sz w:val="24"/>
        </w:rPr>
        <w:t>needed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so </w:t>
      </w:r>
      <w:proofErr w:type="spellStart"/>
      <w:r w:rsidRPr="004E73E0">
        <w:rPr>
          <w:rFonts w:asciiTheme="majorHAnsi" w:hAnsiTheme="majorHAnsi" w:cstheme="majorHAnsi"/>
          <w:sz w:val="24"/>
        </w:rPr>
        <w:t>that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everything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leads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a </w:t>
      </w:r>
      <w:proofErr w:type="spellStart"/>
      <w:r w:rsidRPr="004E73E0">
        <w:rPr>
          <w:rFonts w:asciiTheme="majorHAnsi" w:hAnsiTheme="majorHAnsi" w:cstheme="majorHAnsi"/>
          <w:sz w:val="24"/>
        </w:rPr>
        <w:t>successful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printing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model.</w:t>
      </w:r>
    </w:p>
    <w:p w14:paraId="1F50830E" w14:textId="77777777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proofErr w:type="spellStart"/>
      <w:r w:rsidRPr="004E73E0">
        <w:rPr>
          <w:rFonts w:asciiTheme="majorHAnsi" w:hAnsiTheme="majorHAnsi" w:cstheme="majorHAnsi"/>
          <w:sz w:val="24"/>
        </w:rPr>
        <w:t>Even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working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gramStart"/>
      <w:r w:rsidRPr="004E73E0">
        <w:rPr>
          <w:rFonts w:asciiTheme="majorHAnsi" w:hAnsiTheme="majorHAnsi" w:cstheme="majorHAnsi"/>
          <w:sz w:val="24"/>
        </w:rPr>
        <w:t>3D</w:t>
      </w:r>
      <w:proofErr w:type="gramEnd"/>
      <w:r w:rsidRPr="004E73E0">
        <w:rPr>
          <w:rFonts w:asciiTheme="majorHAnsi" w:hAnsiTheme="majorHAnsi" w:cstheme="majorHAnsi"/>
          <w:sz w:val="24"/>
        </w:rPr>
        <w:t xml:space="preserve"> pens, </w:t>
      </w:r>
      <w:proofErr w:type="spellStart"/>
      <w:r w:rsidRPr="004E73E0">
        <w:rPr>
          <w:rFonts w:asciiTheme="majorHAnsi" w:hAnsiTheme="majorHAnsi" w:cstheme="majorHAnsi"/>
          <w:sz w:val="24"/>
        </w:rPr>
        <w:t>which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are </w:t>
      </w:r>
      <w:proofErr w:type="spellStart"/>
      <w:r w:rsidRPr="004E73E0">
        <w:rPr>
          <w:rFonts w:asciiTheme="majorHAnsi" w:hAnsiTheme="majorHAnsi" w:cstheme="majorHAnsi"/>
          <w:sz w:val="24"/>
        </w:rPr>
        <w:t>equipped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electronics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a </w:t>
      </w:r>
      <w:proofErr w:type="spellStart"/>
      <w:r w:rsidRPr="004E73E0">
        <w:rPr>
          <w:rFonts w:asciiTheme="majorHAnsi" w:hAnsiTheme="majorHAnsi" w:cstheme="majorHAnsi"/>
          <w:sz w:val="24"/>
        </w:rPr>
        <w:t>number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attachments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</w:t>
      </w:r>
      <w:proofErr w:type="spellStart"/>
      <w:r w:rsidRPr="004E73E0">
        <w:rPr>
          <w:rFonts w:asciiTheme="majorHAnsi" w:hAnsiTheme="majorHAnsi" w:cstheme="majorHAnsi"/>
          <w:sz w:val="24"/>
        </w:rPr>
        <w:t>first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required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 </w:t>
      </w:r>
      <w:proofErr w:type="spellStart"/>
      <w:r w:rsidRPr="004E73E0">
        <w:rPr>
          <w:rFonts w:asciiTheme="majorHAnsi" w:hAnsiTheme="majorHAnsi" w:cstheme="majorHAnsi"/>
          <w:sz w:val="24"/>
        </w:rPr>
        <w:t>number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attempts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acquire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skill</w:t>
      </w:r>
      <w:proofErr w:type="spellEnd"/>
      <w:r w:rsidRPr="004E73E0">
        <w:rPr>
          <w:rFonts w:asciiTheme="majorHAnsi" w:hAnsiTheme="majorHAnsi" w:cstheme="majorHAnsi"/>
          <w:sz w:val="24"/>
        </w:rPr>
        <w:t>.</w:t>
      </w:r>
    </w:p>
    <w:p w14:paraId="6EC06B47" w14:textId="77777777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r w:rsidRPr="004E73E0">
        <w:rPr>
          <w:rFonts w:asciiTheme="majorHAnsi" w:hAnsiTheme="majorHAnsi" w:cstheme="majorHAnsi"/>
          <w:sz w:val="24"/>
        </w:rPr>
        <w:t xml:space="preserve">Most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children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did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not </w:t>
      </w:r>
      <w:proofErr w:type="spellStart"/>
      <w:r w:rsidRPr="004E73E0">
        <w:rPr>
          <w:rFonts w:asciiTheme="majorHAnsi" w:hAnsiTheme="majorHAnsi" w:cstheme="majorHAnsi"/>
          <w:sz w:val="24"/>
        </w:rPr>
        <w:t>know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airbrush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set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 </w:t>
      </w:r>
      <w:proofErr w:type="spellStart"/>
      <w:r w:rsidRPr="004E73E0">
        <w:rPr>
          <w:rFonts w:asciiTheme="majorHAnsi" w:hAnsiTheme="majorHAnsi" w:cstheme="majorHAnsi"/>
          <w:sz w:val="24"/>
        </w:rPr>
        <w:t>compressor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</w:t>
      </w:r>
      <w:proofErr w:type="spellStart"/>
      <w:r w:rsidRPr="004E73E0">
        <w:rPr>
          <w:rFonts w:asciiTheme="majorHAnsi" w:hAnsiTheme="majorHAnsi" w:cstheme="majorHAnsi"/>
          <w:sz w:val="24"/>
        </w:rPr>
        <w:t>Special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safety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precautions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were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required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here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due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working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thinner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paints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children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had to </w:t>
      </w:r>
      <w:proofErr w:type="spellStart"/>
      <w:r w:rsidRPr="004E73E0">
        <w:rPr>
          <w:rFonts w:asciiTheme="majorHAnsi" w:hAnsiTheme="majorHAnsi" w:cstheme="majorHAnsi"/>
          <w:sz w:val="24"/>
        </w:rPr>
        <w:t>be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equipped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protective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glasses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preferably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also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gloves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clothes</w:t>
      </w:r>
      <w:proofErr w:type="spellEnd"/>
      <w:r w:rsidRPr="004E73E0">
        <w:rPr>
          <w:rFonts w:asciiTheme="majorHAnsi" w:hAnsiTheme="majorHAnsi" w:cstheme="majorHAnsi"/>
          <w:sz w:val="24"/>
        </w:rPr>
        <w:t>.</w:t>
      </w:r>
    </w:p>
    <w:p w14:paraId="66E06FA9" w14:textId="77777777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strictest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rules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were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when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working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 laser plotter.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students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created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images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in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Inkscape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program </w:t>
      </w:r>
      <w:proofErr w:type="spellStart"/>
      <w:r w:rsidRPr="004E73E0">
        <w:rPr>
          <w:rFonts w:asciiTheme="majorHAnsi" w:hAnsiTheme="majorHAnsi" w:cstheme="majorHAnsi"/>
          <w:sz w:val="24"/>
        </w:rPr>
        <w:t>intended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for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use on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plotter and </w:t>
      </w:r>
      <w:proofErr w:type="spellStart"/>
      <w:r w:rsidRPr="004E73E0">
        <w:rPr>
          <w:rFonts w:asciiTheme="majorHAnsi" w:hAnsiTheme="majorHAnsi" w:cstheme="majorHAnsi"/>
          <w:sz w:val="24"/>
        </w:rPr>
        <w:t>prepared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them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for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engraving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using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K40 </w:t>
      </w:r>
      <w:proofErr w:type="spellStart"/>
      <w:r w:rsidRPr="004E73E0">
        <w:rPr>
          <w:rFonts w:asciiTheme="majorHAnsi" w:hAnsiTheme="majorHAnsi" w:cstheme="majorHAnsi"/>
          <w:sz w:val="24"/>
        </w:rPr>
        <w:t>Whisperer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application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</w:t>
      </w:r>
      <w:proofErr w:type="spellStart"/>
      <w:r w:rsidRPr="004E73E0">
        <w:rPr>
          <w:rFonts w:asciiTheme="majorHAnsi" w:hAnsiTheme="majorHAnsi" w:cstheme="majorHAnsi"/>
          <w:sz w:val="24"/>
        </w:rPr>
        <w:t>Then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took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turns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plotter </w:t>
      </w:r>
      <w:proofErr w:type="spellStart"/>
      <w:r w:rsidRPr="004E73E0">
        <w:rPr>
          <w:rFonts w:asciiTheme="majorHAnsi" w:hAnsiTheme="majorHAnsi" w:cstheme="majorHAnsi"/>
          <w:sz w:val="24"/>
        </w:rPr>
        <w:t>one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 </w:t>
      </w:r>
      <w:proofErr w:type="spellStart"/>
      <w:r w:rsidRPr="004E73E0">
        <w:rPr>
          <w:rFonts w:asciiTheme="majorHAnsi" w:hAnsiTheme="majorHAnsi" w:cstheme="majorHAnsi"/>
          <w:sz w:val="24"/>
        </w:rPr>
        <w:t>time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under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supervision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head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teacher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. </w:t>
      </w:r>
      <w:proofErr w:type="spellStart"/>
      <w:r w:rsidRPr="004E73E0">
        <w:rPr>
          <w:rFonts w:asciiTheme="majorHAnsi" w:hAnsiTheme="majorHAnsi" w:cstheme="majorHAnsi"/>
          <w:sz w:val="24"/>
        </w:rPr>
        <w:t>Always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special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glasses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observing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strict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safety</w:t>
      </w:r>
      <w:proofErr w:type="spellEnd"/>
      <w:r w:rsidRPr="004E73E0">
        <w:rPr>
          <w:rFonts w:asciiTheme="majorHAnsi" w:hAnsiTheme="majorHAnsi" w:cstheme="majorHAnsi"/>
          <w:sz w:val="24"/>
        </w:rPr>
        <w:t>.</w:t>
      </w:r>
    </w:p>
    <w:p w14:paraId="4B28A3C0" w14:textId="7119FA66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proofErr w:type="spellStart"/>
      <w:r w:rsidRPr="004E73E0">
        <w:rPr>
          <w:rFonts w:asciiTheme="majorHAnsi" w:hAnsiTheme="majorHAnsi" w:cstheme="majorHAnsi"/>
          <w:sz w:val="24"/>
        </w:rPr>
        <w:t>Pupils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were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led </w:t>
      </w:r>
      <w:proofErr w:type="spellStart"/>
      <w:r w:rsidRPr="004E73E0">
        <w:rPr>
          <w:rFonts w:asciiTheme="majorHAnsi" w:hAnsiTheme="majorHAnsi" w:cstheme="majorHAnsi"/>
          <w:sz w:val="24"/>
        </w:rPr>
        <w:t>both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make independent </w:t>
      </w:r>
      <w:proofErr w:type="spellStart"/>
      <w:r w:rsidRPr="004E73E0">
        <w:rPr>
          <w:rFonts w:asciiTheme="majorHAnsi" w:hAnsiTheme="majorHAnsi" w:cstheme="majorHAnsi"/>
          <w:sz w:val="24"/>
        </w:rPr>
        <w:t>decisions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to use </w:t>
      </w:r>
      <w:proofErr w:type="spellStart"/>
      <w:r w:rsidRPr="004E73E0">
        <w:rPr>
          <w:rFonts w:asciiTheme="majorHAnsi" w:hAnsiTheme="majorHAnsi" w:cstheme="majorHAnsi"/>
          <w:sz w:val="24"/>
        </w:rPr>
        <w:t>their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own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ideas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="00246DC1" w:rsidRPr="004E73E0">
        <w:rPr>
          <w:rFonts w:asciiTheme="majorHAnsi" w:hAnsiTheme="majorHAnsi" w:cstheme="majorHAnsi"/>
          <w:sz w:val="24"/>
        </w:rPr>
        <w:t>imagination</w:t>
      </w:r>
      <w:proofErr w:type="spellEnd"/>
      <w:r w:rsidR="00246DC1" w:rsidRPr="004E73E0">
        <w:rPr>
          <w:rFonts w:asciiTheme="majorHAnsi" w:hAnsiTheme="majorHAnsi" w:cstheme="majorHAnsi"/>
          <w:sz w:val="24"/>
        </w:rPr>
        <w:t xml:space="preserve"> – </w:t>
      </w:r>
      <w:proofErr w:type="spellStart"/>
      <w:r w:rsidR="00246DC1" w:rsidRPr="004E73E0">
        <w:rPr>
          <w:rFonts w:asciiTheme="majorHAnsi" w:hAnsiTheme="majorHAnsi" w:cstheme="majorHAnsi"/>
          <w:sz w:val="24"/>
        </w:rPr>
        <w:t>they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created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models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themselves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based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on </w:t>
      </w:r>
      <w:proofErr w:type="spellStart"/>
      <w:r w:rsidRPr="004E73E0">
        <w:rPr>
          <w:rFonts w:asciiTheme="majorHAnsi" w:hAnsiTheme="majorHAnsi" w:cstheme="majorHAnsi"/>
          <w:sz w:val="24"/>
        </w:rPr>
        <w:t>photos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plans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but </w:t>
      </w:r>
      <w:proofErr w:type="spellStart"/>
      <w:r w:rsidRPr="004E73E0">
        <w:rPr>
          <w:rFonts w:asciiTheme="majorHAnsi" w:hAnsiTheme="majorHAnsi" w:cstheme="majorHAnsi"/>
          <w:sz w:val="24"/>
        </w:rPr>
        <w:t>also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cooperate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within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collective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</w:t>
      </w:r>
      <w:proofErr w:type="spellStart"/>
      <w:r w:rsidRPr="004E73E0">
        <w:rPr>
          <w:rFonts w:asciiTheme="majorHAnsi" w:hAnsiTheme="majorHAnsi" w:cstheme="majorHAnsi"/>
          <w:sz w:val="24"/>
        </w:rPr>
        <w:t>when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had to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together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on a lot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ambiguities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inaccuracies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in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individual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objects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model.</w:t>
      </w:r>
    </w:p>
    <w:p w14:paraId="711ED22A" w14:textId="77777777" w:rsidR="00EF117C" w:rsidRPr="004E73E0" w:rsidRDefault="00EF117C" w:rsidP="00EF117C">
      <w:pPr>
        <w:ind w:firstLine="709"/>
        <w:rPr>
          <w:rFonts w:asciiTheme="majorHAnsi" w:hAnsiTheme="majorHAnsi" w:cstheme="majorHAnsi"/>
          <w:sz w:val="24"/>
        </w:rPr>
      </w:pPr>
      <w:r w:rsidRPr="004E73E0">
        <w:rPr>
          <w:rFonts w:asciiTheme="majorHAnsi" w:hAnsiTheme="majorHAnsi" w:cstheme="majorHAnsi"/>
          <w:sz w:val="24"/>
        </w:rPr>
        <w:t xml:space="preserve">In </w:t>
      </w:r>
      <w:proofErr w:type="spellStart"/>
      <w:r w:rsidRPr="004E73E0">
        <w:rPr>
          <w:rFonts w:asciiTheme="majorHAnsi" w:hAnsiTheme="majorHAnsi" w:cstheme="majorHAnsi"/>
          <w:sz w:val="24"/>
        </w:rPr>
        <w:t>addition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to </w:t>
      </w:r>
      <w:proofErr w:type="spellStart"/>
      <w:r w:rsidRPr="004E73E0">
        <w:rPr>
          <w:rFonts w:asciiTheme="majorHAnsi" w:hAnsiTheme="majorHAnsi" w:cstheme="majorHAnsi"/>
          <w:sz w:val="24"/>
        </w:rPr>
        <w:t>leading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correctly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directing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children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, </w:t>
      </w:r>
      <w:proofErr w:type="spellStart"/>
      <w:r w:rsidRPr="004E73E0">
        <w:rPr>
          <w:rFonts w:asciiTheme="majorHAnsi" w:hAnsiTheme="majorHAnsi" w:cstheme="majorHAnsi"/>
          <w:sz w:val="24"/>
        </w:rPr>
        <w:t>the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of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pedagogues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was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primarily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organisational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and </w:t>
      </w:r>
      <w:proofErr w:type="spellStart"/>
      <w:r w:rsidRPr="004E73E0">
        <w:rPr>
          <w:rFonts w:asciiTheme="majorHAnsi" w:hAnsiTheme="majorHAnsi" w:cstheme="majorHAnsi"/>
          <w:sz w:val="24"/>
        </w:rPr>
        <w:t>administrative</w:t>
      </w:r>
      <w:proofErr w:type="spellEnd"/>
      <w:r w:rsidRPr="004E73E0">
        <w:rPr>
          <w:rFonts w:asciiTheme="majorHAnsi" w:hAnsiTheme="majorHAnsi" w:cstheme="majorHAnsi"/>
          <w:sz w:val="24"/>
        </w:rPr>
        <w:t xml:space="preserve"> </w:t>
      </w:r>
      <w:proofErr w:type="spellStart"/>
      <w:r w:rsidRPr="004E73E0">
        <w:rPr>
          <w:rFonts w:asciiTheme="majorHAnsi" w:hAnsiTheme="majorHAnsi" w:cstheme="majorHAnsi"/>
          <w:sz w:val="24"/>
        </w:rPr>
        <w:t>work</w:t>
      </w:r>
      <w:proofErr w:type="spellEnd"/>
      <w:r w:rsidRPr="004E73E0">
        <w:rPr>
          <w:rFonts w:asciiTheme="majorHAnsi" w:hAnsiTheme="majorHAnsi" w:cstheme="majorHAnsi"/>
          <w:sz w:val="24"/>
        </w:rPr>
        <w:t>.</w:t>
      </w:r>
    </w:p>
    <w:p w14:paraId="43E5254B" w14:textId="46719828" w:rsidR="00F056E2" w:rsidRPr="004E73E0" w:rsidRDefault="00F056E2" w:rsidP="003C18BE">
      <w:pPr>
        <w:ind w:firstLine="709"/>
        <w:rPr>
          <w:rFonts w:asciiTheme="majorHAnsi" w:hAnsiTheme="majorHAnsi" w:cstheme="majorHAnsi"/>
          <w:sz w:val="24"/>
        </w:rPr>
      </w:pPr>
    </w:p>
    <w:p w14:paraId="4AD73C4A" w14:textId="77777777" w:rsidR="00EF117C" w:rsidRPr="004E73E0" w:rsidRDefault="00EF117C" w:rsidP="003C18BE">
      <w:pPr>
        <w:ind w:firstLine="709"/>
        <w:rPr>
          <w:rFonts w:asciiTheme="majorHAnsi" w:hAnsiTheme="majorHAnsi" w:cstheme="majorHAnsi"/>
          <w:sz w:val="24"/>
        </w:rPr>
      </w:pPr>
    </w:p>
    <w:p w14:paraId="427EBDE0" w14:textId="77777777" w:rsidR="00E87EE1" w:rsidRPr="004E73E0" w:rsidRDefault="00E87EE1" w:rsidP="00EE2A66">
      <w:pPr>
        <w:rPr>
          <w:rFonts w:asciiTheme="majorHAnsi" w:hAnsiTheme="majorHAnsi" w:cstheme="majorHAnsi"/>
        </w:rPr>
      </w:pPr>
    </w:p>
    <w:p w14:paraId="153C7711" w14:textId="6D4A7E1D" w:rsidR="00EF117C" w:rsidRPr="004E73E0" w:rsidRDefault="00EF117C" w:rsidP="00440061">
      <w:pPr>
        <w:pStyle w:val="Nadpis1"/>
        <w:rPr>
          <w:rFonts w:cstheme="majorHAnsi"/>
        </w:rPr>
      </w:pPr>
      <w:bookmarkStart w:id="13" w:name="_Toc118034041"/>
      <w:proofErr w:type="spellStart"/>
      <w:r w:rsidRPr="004E73E0">
        <w:rPr>
          <w:rFonts w:cstheme="majorHAnsi"/>
        </w:rPr>
        <w:t>Workflow</w:t>
      </w:r>
      <w:bookmarkEnd w:id="13"/>
      <w:proofErr w:type="spellEnd"/>
    </w:p>
    <w:p w14:paraId="4BB076AE" w14:textId="77777777" w:rsidR="00EF117C" w:rsidRPr="004E73E0" w:rsidRDefault="00EF117C" w:rsidP="00440061">
      <w:pPr>
        <w:pStyle w:val="Nadpis2"/>
        <w:jc w:val="left"/>
        <w:rPr>
          <w:rFonts w:cstheme="majorHAnsi"/>
        </w:rPr>
      </w:pPr>
      <w:bookmarkStart w:id="14" w:name="_Toc118034042"/>
      <w:r w:rsidRPr="004E73E0">
        <w:rPr>
          <w:rFonts w:cstheme="majorHAnsi"/>
        </w:rPr>
        <w:t>Motherboard</w:t>
      </w:r>
      <w:bookmarkEnd w:id="14"/>
    </w:p>
    <w:p w14:paraId="277F5E1E" w14:textId="4BC5D132" w:rsidR="00B80D3F" w:rsidRPr="004E73E0" w:rsidRDefault="00EF117C" w:rsidP="00EF117C">
      <w:pPr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After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final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decision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for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most </w:t>
      </w:r>
      <w:proofErr w:type="spellStart"/>
      <w:r w:rsidRPr="004E73E0">
        <w:rPr>
          <w:rFonts w:asciiTheme="majorHAnsi" w:hAnsiTheme="majorHAnsi" w:cstheme="majorHAnsi"/>
        </w:rPr>
        <w:t>anticipated</w:t>
      </w:r>
      <w:proofErr w:type="spellEnd"/>
      <w:r w:rsidRPr="004E73E0">
        <w:rPr>
          <w:rFonts w:asciiTheme="majorHAnsi" w:hAnsiTheme="majorHAnsi" w:cstheme="majorHAnsi"/>
        </w:rPr>
        <w:t xml:space="preserve"> variant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future</w:t>
      </w:r>
      <w:proofErr w:type="spellEnd"/>
      <w:r w:rsidRPr="004E73E0">
        <w:rPr>
          <w:rFonts w:asciiTheme="majorHAnsi" w:hAnsiTheme="majorHAnsi" w:cstheme="majorHAnsi"/>
        </w:rPr>
        <w:t xml:space="preserve"> campus,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students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enlarged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plan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dimensions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corresponding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future</w:t>
      </w:r>
      <w:proofErr w:type="spellEnd"/>
      <w:r w:rsidRPr="004E73E0">
        <w:rPr>
          <w:rFonts w:asciiTheme="majorHAnsi" w:hAnsiTheme="majorHAnsi" w:cstheme="majorHAnsi"/>
        </w:rPr>
        <w:t xml:space="preserve"> model. </w:t>
      </w:r>
      <w:proofErr w:type="spellStart"/>
      <w:r w:rsidRPr="004E73E0">
        <w:rPr>
          <w:rFonts w:asciiTheme="majorHAnsi" w:hAnsiTheme="majorHAnsi" w:cstheme="majorHAnsi"/>
        </w:rPr>
        <w:t>Due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its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size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print</w:t>
      </w:r>
      <w:proofErr w:type="spellEnd"/>
      <w:r w:rsidRPr="004E73E0">
        <w:rPr>
          <w:rFonts w:asciiTheme="majorHAnsi" w:hAnsiTheme="majorHAnsi" w:cstheme="majorHAnsi"/>
        </w:rPr>
        <w:t xml:space="preserve"> had to </w:t>
      </w:r>
      <w:proofErr w:type="spellStart"/>
      <w:r w:rsidRPr="004E73E0">
        <w:rPr>
          <w:rFonts w:asciiTheme="majorHAnsi" w:hAnsiTheme="majorHAnsi" w:cstheme="majorHAnsi"/>
        </w:rPr>
        <w:t>be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divided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into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several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parts</w:t>
      </w:r>
      <w:proofErr w:type="spellEnd"/>
      <w:r w:rsidRPr="004E73E0">
        <w:rPr>
          <w:rFonts w:asciiTheme="majorHAnsi" w:hAnsiTheme="majorHAnsi" w:cstheme="majorHAnsi"/>
        </w:rPr>
        <w:t xml:space="preserve">. </w:t>
      </w:r>
      <w:proofErr w:type="spellStart"/>
      <w:r w:rsidRPr="004E73E0">
        <w:rPr>
          <w:rFonts w:asciiTheme="majorHAnsi" w:hAnsiTheme="majorHAnsi" w:cstheme="majorHAnsi"/>
        </w:rPr>
        <w:t>Then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assemble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glue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them</w:t>
      </w:r>
      <w:proofErr w:type="spellEnd"/>
      <w:r w:rsidRPr="004E73E0">
        <w:rPr>
          <w:rFonts w:asciiTheme="majorHAnsi" w:hAnsiTheme="majorHAnsi" w:cstheme="majorHAnsi"/>
        </w:rPr>
        <w:t xml:space="preserve">. </w:t>
      </w:r>
      <w:proofErr w:type="spellStart"/>
      <w:r w:rsidRPr="004E73E0">
        <w:rPr>
          <w:rFonts w:asciiTheme="majorHAnsi" w:hAnsiTheme="majorHAnsi" w:cstheme="majorHAnsi"/>
        </w:rPr>
        <w:t>We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used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five-layer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plywood</w:t>
      </w:r>
      <w:proofErr w:type="spellEnd"/>
      <w:r w:rsidRPr="004E73E0">
        <w:rPr>
          <w:rFonts w:asciiTheme="majorHAnsi" w:hAnsiTheme="majorHAnsi" w:cstheme="majorHAnsi"/>
        </w:rPr>
        <w:t xml:space="preserve"> as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base part.</w:t>
      </w:r>
    </w:p>
    <w:p w14:paraId="220BEDD4" w14:textId="36633004" w:rsidR="00F457C8" w:rsidRPr="004E73E0" w:rsidRDefault="00F457C8" w:rsidP="00AC37FB">
      <w:pPr>
        <w:rPr>
          <w:rFonts w:asciiTheme="majorHAnsi" w:hAnsiTheme="majorHAnsi" w:cstheme="majorHAnsi"/>
        </w:rPr>
      </w:pPr>
    </w:p>
    <w:p w14:paraId="6871649D" w14:textId="318AA9D3" w:rsidR="00F457C8" w:rsidRPr="004E73E0" w:rsidRDefault="00F457C8" w:rsidP="00AC37FB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49184" behindDoc="0" locked="0" layoutInCell="1" allowOverlap="1" wp14:anchorId="56041DC5" wp14:editId="2FA1C2BE">
            <wp:simplePos x="0" y="0"/>
            <wp:positionH relativeFrom="column">
              <wp:posOffset>866775</wp:posOffset>
            </wp:positionH>
            <wp:positionV relativeFrom="paragraph">
              <wp:posOffset>76200</wp:posOffset>
            </wp:positionV>
            <wp:extent cx="3916680" cy="2929255"/>
            <wp:effectExtent l="0" t="0" r="7620" b="4445"/>
            <wp:wrapSquare wrapText="bothSides"/>
            <wp:docPr id="15" name="Obrázek 15" descr="Z:\ict\Projekt DigiMe\IMG_20220429_09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ict\Projekt DigiMe\IMG_20220429_0949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39A29" w14:textId="77777777" w:rsidR="00AC37FB" w:rsidRPr="004E73E0" w:rsidRDefault="00AC37FB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39455560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33E9183F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1053F099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7F41CA89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1A03E960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231CC83E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223AA720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00D8A59A" w14:textId="77777777" w:rsidR="00F457C8" w:rsidRPr="004E73E0" w:rsidRDefault="00F457C8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1255A398" w14:textId="56C912B7" w:rsidR="00F457C8" w:rsidRPr="004E73E0" w:rsidRDefault="00EF117C" w:rsidP="003C18BE">
      <w:pPr>
        <w:ind w:firstLine="709"/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pressed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onto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several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plywood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boards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followed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help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jigsaw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bought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from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project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sandpaper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assembly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future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mat.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Using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airbrush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set,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finished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board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colored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final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light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green,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football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field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grass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dark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green.</w:t>
      </w:r>
    </w:p>
    <w:p w14:paraId="528F173C" w14:textId="0418DF91" w:rsidR="00E87EE1" w:rsidRPr="004E73E0" w:rsidRDefault="00F457C8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51232" behindDoc="0" locked="0" layoutInCell="1" allowOverlap="1" wp14:anchorId="781D10FE" wp14:editId="494573D9">
            <wp:simplePos x="0" y="0"/>
            <wp:positionH relativeFrom="column">
              <wp:posOffset>1194435</wp:posOffset>
            </wp:positionH>
            <wp:positionV relativeFrom="paragraph">
              <wp:posOffset>18415</wp:posOffset>
            </wp:positionV>
            <wp:extent cx="3507105" cy="2623185"/>
            <wp:effectExtent l="0" t="0" r="0" b="5715"/>
            <wp:wrapSquare wrapText="bothSides"/>
            <wp:docPr id="16" name="Obrázek 16" descr="Z:\ict\Projekt DigiMe\IMG_20220429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ict\Projekt DigiMe\IMG_20220429_0959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B2CA4" w14:textId="633E2608" w:rsidR="00E87EE1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6245EE73" w14:textId="2FD9A10C" w:rsidR="00C55279" w:rsidRDefault="00C55279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4B041915" w14:textId="77431EA8" w:rsidR="00C55279" w:rsidRDefault="00C55279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64FBFFAD" w14:textId="77777777" w:rsidR="00C55279" w:rsidRPr="004E73E0" w:rsidRDefault="00C55279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4E6C733B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318D8E9A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1EA48091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21F88046" w14:textId="47BA0B99" w:rsidR="00EF117C" w:rsidRPr="004E73E0" w:rsidRDefault="00EF117C" w:rsidP="00440061">
      <w:pPr>
        <w:pStyle w:val="Nadpis2"/>
        <w:jc w:val="left"/>
        <w:rPr>
          <w:rFonts w:cstheme="majorHAnsi"/>
        </w:rPr>
      </w:pPr>
      <w:bookmarkStart w:id="15" w:name="_Toc118034043"/>
      <w:proofErr w:type="spellStart"/>
      <w:r w:rsidRPr="004E73E0">
        <w:rPr>
          <w:rFonts w:cstheme="majorHAnsi"/>
        </w:rPr>
        <w:t>Roads</w:t>
      </w:r>
      <w:proofErr w:type="spellEnd"/>
      <w:r w:rsidRPr="004E73E0">
        <w:rPr>
          <w:rFonts w:cstheme="majorHAnsi"/>
        </w:rPr>
        <w:t xml:space="preserve">, parking </w:t>
      </w:r>
      <w:proofErr w:type="spellStart"/>
      <w:r w:rsidRPr="004E73E0">
        <w:rPr>
          <w:rFonts w:cstheme="majorHAnsi"/>
        </w:rPr>
        <w:t>lots</w:t>
      </w:r>
      <w:bookmarkEnd w:id="15"/>
      <w:proofErr w:type="spellEnd"/>
    </w:p>
    <w:p w14:paraId="555DC715" w14:textId="2D628EBE" w:rsidR="00EF117C" w:rsidRPr="004E73E0" w:rsidRDefault="00EF117C" w:rsidP="00EF117C">
      <w:pPr>
        <w:rPr>
          <w:rFonts w:asciiTheme="majorHAnsi" w:hAnsiTheme="majorHAnsi" w:cstheme="majorHAnsi"/>
        </w:rPr>
      </w:pP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construction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of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roads</w:t>
      </w:r>
      <w:proofErr w:type="spellEnd"/>
      <w:r w:rsidRPr="004E73E0">
        <w:rPr>
          <w:rFonts w:asciiTheme="majorHAnsi" w:hAnsiTheme="majorHAnsi" w:cstheme="majorHAnsi"/>
        </w:rPr>
        <w:t xml:space="preserve"> and parking </w:t>
      </w:r>
      <w:proofErr w:type="spellStart"/>
      <w:r w:rsidRPr="004E73E0">
        <w:rPr>
          <w:rFonts w:asciiTheme="majorHAnsi" w:hAnsiTheme="majorHAnsi" w:cstheme="majorHAnsi"/>
        </w:rPr>
        <w:t>areas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was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among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most </w:t>
      </w:r>
      <w:proofErr w:type="spellStart"/>
      <w:r w:rsidRPr="004E73E0">
        <w:rPr>
          <w:rFonts w:asciiTheme="majorHAnsi" w:hAnsiTheme="majorHAnsi" w:cstheme="majorHAnsi"/>
        </w:rPr>
        <w:t>demanding</w:t>
      </w:r>
      <w:proofErr w:type="spellEnd"/>
      <w:r w:rsidRPr="004E73E0">
        <w:rPr>
          <w:rFonts w:asciiTheme="majorHAnsi" w:hAnsiTheme="majorHAnsi" w:cstheme="majorHAnsi"/>
        </w:rPr>
        <w:t xml:space="preserve">. All </w:t>
      </w:r>
      <w:proofErr w:type="spellStart"/>
      <w:r w:rsidRPr="004E73E0">
        <w:rPr>
          <w:rFonts w:asciiTheme="majorHAnsi" w:hAnsiTheme="majorHAnsi" w:cstheme="majorHAnsi"/>
        </w:rPr>
        <w:t>roads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paths</w:t>
      </w:r>
      <w:proofErr w:type="spellEnd"/>
      <w:r w:rsidRPr="004E73E0">
        <w:rPr>
          <w:rFonts w:asciiTheme="majorHAnsi" w:hAnsiTheme="majorHAnsi" w:cstheme="majorHAnsi"/>
        </w:rPr>
        <w:t xml:space="preserve"> and </w:t>
      </w:r>
      <w:proofErr w:type="spellStart"/>
      <w:r w:rsidRPr="004E73E0">
        <w:rPr>
          <w:rFonts w:asciiTheme="majorHAnsi" w:hAnsiTheme="majorHAnsi" w:cstheme="majorHAnsi"/>
        </w:rPr>
        <w:t>water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surfaces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were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modelled</w:t>
      </w:r>
      <w:proofErr w:type="spellEnd"/>
      <w:r w:rsidRPr="004E73E0">
        <w:rPr>
          <w:rFonts w:asciiTheme="majorHAnsi" w:hAnsiTheme="majorHAnsi" w:cstheme="majorHAnsi"/>
        </w:rPr>
        <w:t xml:space="preserve"> in </w:t>
      </w:r>
      <w:proofErr w:type="spellStart"/>
      <w:r w:rsidRPr="004E73E0">
        <w:rPr>
          <w:rFonts w:asciiTheme="majorHAnsi" w:hAnsiTheme="majorHAnsi" w:cstheme="majorHAnsi"/>
        </w:rPr>
        <w:t>Blender</w:t>
      </w:r>
      <w:proofErr w:type="spellEnd"/>
    </w:p>
    <w:p w14:paraId="78865C56" w14:textId="475BC73F" w:rsidR="00454CE7" w:rsidRPr="004E73E0" w:rsidRDefault="00EF117C" w:rsidP="00EF117C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53280" behindDoc="0" locked="0" layoutInCell="1" allowOverlap="1" wp14:anchorId="754DE116" wp14:editId="2873E2CA">
            <wp:simplePos x="0" y="0"/>
            <wp:positionH relativeFrom="column">
              <wp:posOffset>-5258</wp:posOffset>
            </wp:positionH>
            <wp:positionV relativeFrom="paragraph">
              <wp:posOffset>352278</wp:posOffset>
            </wp:positionV>
            <wp:extent cx="5756910" cy="2782570"/>
            <wp:effectExtent l="0" t="0" r="0" b="0"/>
            <wp:wrapSquare wrapText="bothSides"/>
            <wp:docPr id="24" name="Obrázek 24" descr="Z:\ict\Projekt DigiMe\0 - cesty\Ces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ict\Projekt DigiMe\0 - cesty\Cesty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E73E0">
        <w:rPr>
          <w:rFonts w:asciiTheme="majorHAnsi" w:hAnsiTheme="majorHAnsi" w:cstheme="majorHAnsi"/>
        </w:rPr>
        <w:t>Tennis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courts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with</w:t>
      </w:r>
      <w:proofErr w:type="spellEnd"/>
      <w:r w:rsidRPr="004E73E0">
        <w:rPr>
          <w:rFonts w:asciiTheme="majorHAnsi" w:hAnsiTheme="majorHAnsi" w:cstheme="majorHAnsi"/>
        </w:rPr>
        <w:t xml:space="preserve"> a </w:t>
      </w:r>
      <w:proofErr w:type="spellStart"/>
      <w:r w:rsidRPr="004E73E0">
        <w:rPr>
          <w:rFonts w:asciiTheme="majorHAnsi" w:hAnsiTheme="majorHAnsi" w:cstheme="majorHAnsi"/>
        </w:rPr>
        <w:t>running</w:t>
      </w:r>
      <w:proofErr w:type="spellEnd"/>
      <w:r w:rsidRPr="004E73E0">
        <w:rPr>
          <w:rFonts w:asciiTheme="majorHAnsi" w:hAnsiTheme="majorHAnsi" w:cstheme="majorHAnsi"/>
        </w:rPr>
        <w:t xml:space="preserve"> track </w:t>
      </w:r>
      <w:proofErr w:type="spellStart"/>
      <w:r w:rsidRPr="004E73E0">
        <w:rPr>
          <w:rFonts w:asciiTheme="majorHAnsi" w:hAnsiTheme="majorHAnsi" w:cstheme="majorHAnsi"/>
        </w:rPr>
        <w:t>were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modelled</w:t>
      </w:r>
      <w:proofErr w:type="spellEnd"/>
      <w:r w:rsidRPr="004E73E0">
        <w:rPr>
          <w:rFonts w:asciiTheme="majorHAnsi" w:hAnsiTheme="majorHAnsi" w:cstheme="majorHAnsi"/>
        </w:rPr>
        <w:t xml:space="preserve"> in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Tinkercad</w:t>
      </w:r>
      <w:proofErr w:type="spellEnd"/>
      <w:r w:rsidRPr="004E73E0">
        <w:rPr>
          <w:rFonts w:asciiTheme="majorHAnsi" w:hAnsiTheme="majorHAnsi" w:cstheme="majorHAnsi"/>
        </w:rPr>
        <w:t xml:space="preserve"> program</w:t>
      </w:r>
    </w:p>
    <w:p w14:paraId="6B37139D" w14:textId="77777777" w:rsidR="00FB18B5" w:rsidRPr="004E73E0" w:rsidRDefault="00FB18B5" w:rsidP="00F457C8">
      <w:pPr>
        <w:rPr>
          <w:rFonts w:asciiTheme="majorHAnsi" w:hAnsiTheme="majorHAnsi" w:cstheme="majorHAnsi"/>
        </w:rPr>
      </w:pPr>
    </w:p>
    <w:p w14:paraId="7F98E561" w14:textId="1A6F03EF" w:rsidR="00AC1BBB" w:rsidRPr="004E73E0" w:rsidRDefault="00EF117C" w:rsidP="00246DC1">
      <w:pPr>
        <w:rPr>
          <w:rFonts w:asciiTheme="majorHAnsi" w:eastAsia="Times New Roman" w:hAnsiTheme="majorHAnsi" w:cs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proofErr w:type="spellStart"/>
      <w:r w:rsidRPr="004E73E0">
        <w:rPr>
          <w:rFonts w:asciiTheme="majorHAnsi" w:hAnsiTheme="majorHAnsi" w:cstheme="majorHAnsi"/>
        </w:rPr>
        <w:t>Due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their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size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it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was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necessary</w:t>
      </w:r>
      <w:proofErr w:type="spellEnd"/>
      <w:r w:rsidRPr="004E73E0">
        <w:rPr>
          <w:rFonts w:asciiTheme="majorHAnsi" w:hAnsiTheme="majorHAnsi" w:cstheme="majorHAnsi"/>
        </w:rPr>
        <w:t xml:space="preserve"> to </w:t>
      </w:r>
      <w:proofErr w:type="spellStart"/>
      <w:r w:rsidRPr="004E73E0">
        <w:rPr>
          <w:rFonts w:asciiTheme="majorHAnsi" w:hAnsiTheme="majorHAnsi" w:cstheme="majorHAnsi"/>
        </w:rPr>
        <w:t>divide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whole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into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smaller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sections</w:t>
      </w:r>
      <w:proofErr w:type="spellEnd"/>
      <w:r w:rsidRPr="004E73E0">
        <w:rPr>
          <w:rFonts w:asciiTheme="majorHAnsi" w:hAnsiTheme="majorHAnsi" w:cstheme="majorHAnsi"/>
        </w:rPr>
        <w:t xml:space="preserve">, </w:t>
      </w:r>
      <w:proofErr w:type="spellStart"/>
      <w:r w:rsidRPr="004E73E0">
        <w:rPr>
          <w:rFonts w:asciiTheme="majorHAnsi" w:hAnsiTheme="majorHAnsi" w:cstheme="majorHAnsi"/>
        </w:rPr>
        <w:t>which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were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then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created</w:t>
      </w:r>
      <w:proofErr w:type="spellEnd"/>
      <w:r w:rsidRPr="004E73E0">
        <w:rPr>
          <w:rFonts w:asciiTheme="majorHAnsi" w:hAnsiTheme="majorHAnsi" w:cstheme="majorHAnsi"/>
        </w:rPr>
        <w:t xml:space="preserve"> in </w:t>
      </w:r>
      <w:proofErr w:type="spellStart"/>
      <w:r w:rsidRPr="004E73E0">
        <w:rPr>
          <w:rFonts w:asciiTheme="majorHAnsi" w:hAnsiTheme="majorHAnsi" w:cstheme="majorHAnsi"/>
        </w:rPr>
        <w:t>parts</w:t>
      </w:r>
      <w:proofErr w:type="spellEnd"/>
      <w:r w:rsidRPr="004E73E0">
        <w:rPr>
          <w:rFonts w:asciiTheme="majorHAnsi" w:hAnsiTheme="majorHAnsi" w:cstheme="majorHAnsi"/>
        </w:rPr>
        <w:t xml:space="preserve"> on a </w:t>
      </w:r>
      <w:proofErr w:type="gramStart"/>
      <w:r w:rsidRPr="004E73E0">
        <w:rPr>
          <w:rFonts w:asciiTheme="majorHAnsi" w:hAnsiTheme="majorHAnsi" w:cstheme="majorHAnsi"/>
        </w:rPr>
        <w:t>3D</w:t>
      </w:r>
      <w:proofErr w:type="gram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printer</w:t>
      </w:r>
      <w:proofErr w:type="spellEnd"/>
      <w:r w:rsidRPr="004E73E0">
        <w:rPr>
          <w:rFonts w:asciiTheme="majorHAnsi" w:hAnsiTheme="majorHAnsi" w:cstheme="majorHAnsi"/>
        </w:rPr>
        <w:t xml:space="preserve">. </w:t>
      </w:r>
      <w:proofErr w:type="spellStart"/>
      <w:r w:rsidRPr="004E73E0">
        <w:rPr>
          <w:rFonts w:asciiTheme="majorHAnsi" w:hAnsiTheme="majorHAnsi" w:cstheme="majorHAnsi"/>
        </w:rPr>
        <w:t>We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used</w:t>
      </w:r>
      <w:proofErr w:type="spellEnd"/>
      <w:r w:rsidRPr="004E73E0">
        <w:rPr>
          <w:rFonts w:asciiTheme="majorHAnsi" w:hAnsiTheme="majorHAnsi" w:cstheme="majorHAnsi"/>
        </w:rPr>
        <w:t xml:space="preserve"> PLA </w:t>
      </w:r>
      <w:proofErr w:type="spellStart"/>
      <w:r w:rsidRPr="004E73E0">
        <w:rPr>
          <w:rFonts w:asciiTheme="majorHAnsi" w:hAnsiTheme="majorHAnsi" w:cstheme="majorHAnsi"/>
        </w:rPr>
        <w:t>filaments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for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printing</w:t>
      </w:r>
      <w:proofErr w:type="spellEnd"/>
      <w:r w:rsidRPr="004E73E0">
        <w:rPr>
          <w:rFonts w:asciiTheme="majorHAnsi" w:hAnsiTheme="majorHAnsi" w:cstheme="majorHAnsi"/>
        </w:rPr>
        <w:t xml:space="preserve"> in </w:t>
      </w:r>
      <w:proofErr w:type="spellStart"/>
      <w:r w:rsidRPr="004E73E0">
        <w:rPr>
          <w:rFonts w:asciiTheme="majorHAnsi" w:hAnsiTheme="majorHAnsi" w:cstheme="majorHAnsi"/>
        </w:rPr>
        <w:t>all</w:t>
      </w:r>
      <w:proofErr w:type="spellEnd"/>
      <w:r w:rsidRPr="004E73E0">
        <w:rPr>
          <w:rFonts w:asciiTheme="majorHAnsi" w:hAnsiTheme="majorHAnsi" w:cstheme="majorHAnsi"/>
        </w:rPr>
        <w:t xml:space="preserve"> </w:t>
      </w:r>
      <w:proofErr w:type="spellStart"/>
      <w:r w:rsidRPr="004E73E0">
        <w:rPr>
          <w:rFonts w:asciiTheme="majorHAnsi" w:hAnsiTheme="majorHAnsi" w:cstheme="majorHAnsi"/>
        </w:rPr>
        <w:t>cases</w:t>
      </w:r>
      <w:proofErr w:type="spellEnd"/>
      <w:r w:rsidRPr="004E73E0">
        <w:rPr>
          <w:rFonts w:asciiTheme="majorHAnsi" w:hAnsiTheme="majorHAnsi" w:cstheme="majorHAnsi"/>
        </w:rPr>
        <w:t>.</w:t>
      </w:r>
    </w:p>
    <w:p w14:paraId="79BEFD67" w14:textId="2B9B72F1" w:rsidR="00AC1BBB" w:rsidRPr="004E73E0" w:rsidRDefault="00B203D1" w:rsidP="00F457C8">
      <w:pPr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  <w:noProof/>
          <w:lang w:eastAsia="cs-CZ"/>
        </w:rPr>
        <w:drawing>
          <wp:anchor distT="0" distB="0" distL="114300" distR="114300" simplePos="0" relativeHeight="251559424" behindDoc="0" locked="0" layoutInCell="1" allowOverlap="1" wp14:anchorId="0E7BA823" wp14:editId="36A83911">
            <wp:simplePos x="0" y="0"/>
            <wp:positionH relativeFrom="column">
              <wp:posOffset>85725</wp:posOffset>
            </wp:positionH>
            <wp:positionV relativeFrom="paragraph">
              <wp:posOffset>9525</wp:posOffset>
            </wp:positionV>
            <wp:extent cx="5185410" cy="3883025"/>
            <wp:effectExtent l="0" t="0" r="0" b="3175"/>
            <wp:wrapSquare wrapText="bothSides"/>
            <wp:docPr id="50" name="Obrázek 50" descr="Z:\ict\Projekt DigiMe\240522\IMG_20220524_10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ict\Projekt DigiMe\240522\IMG_20220524_10093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10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49DBD" w14:textId="77777777" w:rsidR="00E87EE1" w:rsidRPr="004E73E0" w:rsidRDefault="00E87EE1" w:rsidP="00B65BB4">
      <w:pPr>
        <w:pStyle w:val="Bezmezer"/>
        <w:spacing w:line="480" w:lineRule="auto"/>
        <w:rPr>
          <w:rFonts w:asciiTheme="majorHAnsi" w:eastAsia="Times New Roman" w:hAnsiTheme="majorHAnsi" w:cstheme="majorHAnsi"/>
          <w:lang w:eastAsia="cs-CZ"/>
        </w:rPr>
      </w:pPr>
    </w:p>
    <w:p w14:paraId="202965C7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324B4C" w14:textId="77777777" w:rsidR="00AE66DD" w:rsidRPr="004E73E0" w:rsidRDefault="00AE66D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138783B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E694BF8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8944F73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B8A6E6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2E7A145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B229421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8999B71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ED15A5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D641B60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47B3A2C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736D0D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52B2EA4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4A915C8" w14:textId="196DB973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702CA6" w14:textId="77777777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5B56914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F254A9" w14:textId="77777777" w:rsidR="00BE00E2" w:rsidRPr="004E73E0" w:rsidRDefault="00BE00E2" w:rsidP="00BE00E2">
      <w:pPr>
        <w:ind w:left="709"/>
        <w:rPr>
          <w:rFonts w:asciiTheme="majorHAnsi" w:eastAsia="Times New Roman" w:hAnsiTheme="majorHAnsi" w:cstheme="majorHAnsi"/>
          <w:lang w:eastAsia="cs-CZ"/>
        </w:rPr>
      </w:pPr>
    </w:p>
    <w:p w14:paraId="6D998555" w14:textId="676D94CC" w:rsidR="00EF117C" w:rsidRPr="004E73E0" w:rsidRDefault="00EF117C" w:rsidP="00BE00E2">
      <w:pPr>
        <w:pStyle w:val="Nadpis3"/>
        <w:rPr>
          <w:rFonts w:eastAsia="Times New Roman" w:cstheme="majorHAnsi"/>
          <w:lang w:eastAsia="cs-CZ"/>
        </w:rPr>
      </w:pPr>
      <w:bookmarkStart w:id="16" w:name="_Toc118034044"/>
      <w:r w:rsidRPr="004E73E0">
        <w:rPr>
          <w:rFonts w:eastAsia="Times New Roman" w:cstheme="majorHAnsi"/>
          <w:lang w:eastAsia="cs-CZ"/>
        </w:rPr>
        <w:t>Winter</w:t>
      </w:r>
      <w:r w:rsidR="00BE00E2" w:rsidRPr="004E73E0">
        <w:rPr>
          <w:rFonts w:eastAsia="Times New Roman" w:cstheme="majorHAnsi"/>
          <w:lang w:eastAsia="cs-CZ"/>
        </w:rPr>
        <w:t xml:space="preserve"> </w:t>
      </w:r>
      <w:r w:rsidRPr="004E73E0">
        <w:rPr>
          <w:rFonts w:eastAsia="Times New Roman" w:cstheme="majorHAnsi"/>
          <w:lang w:eastAsia="cs-CZ"/>
        </w:rPr>
        <w:t>stadium</w:t>
      </w:r>
      <w:bookmarkEnd w:id="16"/>
    </w:p>
    <w:p w14:paraId="6C662D67" w14:textId="359D0C49" w:rsidR="00FB18B5" w:rsidRPr="004E73E0" w:rsidRDefault="00EF117C" w:rsidP="00EF117C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Due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large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number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details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current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winter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stadium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challenging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parts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project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5F789BC0" w14:textId="77777777" w:rsidR="00EF117C" w:rsidRPr="004E73E0" w:rsidRDefault="00EF117C" w:rsidP="00EF117C">
      <w:pPr>
        <w:rPr>
          <w:rFonts w:asciiTheme="majorHAnsi" w:eastAsia="Times New Roman" w:hAnsiTheme="majorHAnsi" w:cstheme="majorHAnsi"/>
          <w:lang w:eastAsia="cs-CZ"/>
        </w:rPr>
      </w:pPr>
    </w:p>
    <w:p w14:paraId="5437E312" w14:textId="4E0B3527" w:rsidR="00F457C8" w:rsidRPr="004E73E0" w:rsidRDefault="00EF117C" w:rsidP="00EF117C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Here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Daniel had to use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blending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several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types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basic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shapes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remove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doors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windows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from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building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7F0F1A9A" w14:textId="2C5206EE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17C89D3" w14:textId="62211C24" w:rsidR="00F457C8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69664" behindDoc="0" locked="0" layoutInCell="1" allowOverlap="1" wp14:anchorId="2B633C68" wp14:editId="1AA138FE">
            <wp:simplePos x="0" y="0"/>
            <wp:positionH relativeFrom="column">
              <wp:posOffset>-390208</wp:posOffset>
            </wp:positionH>
            <wp:positionV relativeFrom="paragraph">
              <wp:posOffset>119381</wp:posOffset>
            </wp:positionV>
            <wp:extent cx="3142615" cy="2350770"/>
            <wp:effectExtent l="0" t="400050" r="0" b="373380"/>
            <wp:wrapSquare wrapText="bothSides"/>
            <wp:docPr id="26" name="Obrázek 26" descr="Z:\ict\Projekt DigiMe\1 - zimní stadion\IMG_20220429_09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ict\Projekt DigiMe\1 - zimní stadion\IMG_20220429_0951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261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00B24" w14:textId="1E66A052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F78335A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56EFC8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F3992FE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C8CAC0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171597" w14:textId="777777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8A44D00" w14:textId="1305A479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22AB851" w14:textId="7F8F7DCF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BEDC18E" w14:textId="6DC44A1D" w:rsidR="00F457C8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76832" behindDoc="0" locked="0" layoutInCell="1" allowOverlap="1" wp14:anchorId="02FD1C61" wp14:editId="138DAA0E">
            <wp:simplePos x="0" y="0"/>
            <wp:positionH relativeFrom="column">
              <wp:posOffset>-754380</wp:posOffset>
            </wp:positionH>
            <wp:positionV relativeFrom="paragraph">
              <wp:posOffset>210820</wp:posOffset>
            </wp:positionV>
            <wp:extent cx="4157980" cy="2107565"/>
            <wp:effectExtent l="0" t="0" r="0" b="0"/>
            <wp:wrapSquare wrapText="bothSides"/>
            <wp:docPr id="27" name="Obrázek 27" descr="Z:\ict\Projekt DigiMe\1 - zimní stadion\Zimní stad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ict\Projekt DigiMe\1 - zimní stadion\Zimní stadio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98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76563" w14:textId="6502273A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1696A18" w14:textId="1A018C68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418008C" w14:textId="35A58BDD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D9CEEE" w14:textId="679F8528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9E452A9" w14:textId="4AE1463A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43DAD7" w14:textId="2F465EA4" w:rsidR="00F457C8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38624" behindDoc="0" locked="0" layoutInCell="1" allowOverlap="1" wp14:anchorId="1EABCF20" wp14:editId="49E94A1C">
            <wp:simplePos x="0" y="0"/>
            <wp:positionH relativeFrom="column">
              <wp:posOffset>-180975</wp:posOffset>
            </wp:positionH>
            <wp:positionV relativeFrom="paragraph">
              <wp:posOffset>123190</wp:posOffset>
            </wp:positionV>
            <wp:extent cx="4276090" cy="2266950"/>
            <wp:effectExtent l="0" t="0" r="0" b="0"/>
            <wp:wrapSquare wrapText="bothSides"/>
            <wp:docPr id="324" name="Obrázek 324" descr="C:\Users\pn\Dropbox\projekt\sourěž\IMG_20220526_11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n\Dropbox\projekt\sourěž\IMG_20220526_113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5" b="7936"/>
                    <a:stretch/>
                  </pic:blipFill>
                  <pic:spPr bwMode="auto">
                    <a:xfrm>
                      <a:off x="0" y="0"/>
                      <a:ext cx="427609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F1B7C" w14:textId="12233C73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73E326C" w14:textId="46C7F7C5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AB71D5" w14:textId="244312C0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83ADA02" w14:textId="45C48D2D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4CA7291" w14:textId="55533077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545DBB" w14:textId="72422F1B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B9CB7E8" w14:textId="074FABCC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6482B8D" w14:textId="08656F99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95E1C39" w14:textId="77777777" w:rsidR="001C46A7" w:rsidRPr="004E73E0" w:rsidRDefault="001C46A7" w:rsidP="00380F8B">
      <w:pPr>
        <w:rPr>
          <w:rFonts w:asciiTheme="majorHAnsi" w:hAnsiTheme="majorHAnsi" w:cstheme="majorHAnsi"/>
          <w:b/>
          <w:color w:val="002060"/>
        </w:rPr>
      </w:pPr>
    </w:p>
    <w:p w14:paraId="5A6DA9F2" w14:textId="754D3DBC" w:rsidR="001C46A7" w:rsidRPr="004E73E0" w:rsidRDefault="001C46A7" w:rsidP="00380F8B">
      <w:pPr>
        <w:rPr>
          <w:rFonts w:asciiTheme="majorHAnsi" w:hAnsiTheme="majorHAnsi" w:cstheme="majorHAnsi"/>
          <w:b/>
          <w:color w:val="002060"/>
        </w:rPr>
      </w:pPr>
    </w:p>
    <w:p w14:paraId="3C1D90B1" w14:textId="77777777" w:rsidR="001C46A7" w:rsidRPr="004E73E0" w:rsidRDefault="001C46A7" w:rsidP="00380F8B">
      <w:pPr>
        <w:rPr>
          <w:rFonts w:asciiTheme="majorHAnsi" w:hAnsiTheme="majorHAnsi" w:cstheme="majorHAnsi"/>
          <w:b/>
          <w:color w:val="002060"/>
        </w:rPr>
      </w:pPr>
    </w:p>
    <w:p w14:paraId="53C34189" w14:textId="77777777" w:rsidR="001C46A7" w:rsidRPr="004E73E0" w:rsidRDefault="001C46A7" w:rsidP="00380F8B">
      <w:pPr>
        <w:rPr>
          <w:rFonts w:asciiTheme="majorHAnsi" w:hAnsiTheme="majorHAnsi" w:cstheme="majorHAnsi"/>
          <w:b/>
          <w:color w:val="002060"/>
        </w:rPr>
      </w:pPr>
    </w:p>
    <w:p w14:paraId="22B78F07" w14:textId="0E826E2E" w:rsidR="00EF117C" w:rsidRPr="004E73E0" w:rsidRDefault="00EF117C" w:rsidP="00BE00E2">
      <w:pPr>
        <w:pStyle w:val="Nadpis2"/>
        <w:jc w:val="left"/>
        <w:rPr>
          <w:rFonts w:cstheme="majorHAnsi"/>
          <w:b/>
          <w:color w:val="002060"/>
        </w:rPr>
      </w:pPr>
      <w:bookmarkStart w:id="17" w:name="_Toc118034045"/>
      <w:r w:rsidRPr="004E73E0">
        <w:rPr>
          <w:rFonts w:eastAsia="Times New Roman" w:cstheme="majorHAnsi"/>
          <w:noProof/>
          <w:lang w:eastAsia="cs-CZ"/>
        </w:rPr>
        <w:lastRenderedPageBreak/>
        <w:t>Swimming pool "Červenka"</w:t>
      </w:r>
      <w:bookmarkEnd w:id="17"/>
    </w:p>
    <w:p w14:paraId="4D5B2755" w14:textId="76F6BD5B" w:rsidR="00907279" w:rsidRPr="004E73E0" w:rsidRDefault="00EF117C" w:rsidP="00EF117C">
      <w:pPr>
        <w:rPr>
          <w:rFonts w:asciiTheme="majorHAnsi" w:eastAsia="Times New Roman" w:hAnsiTheme="majorHAnsi" w:cstheme="majorHAnsi"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t>The swimming pool area consists of several buildings and objects - such as entrance buildings, changing rooms or toilets. This also includes smaller ones - parasols or perhaps benches. Probably the most difficult was the toboggan.</w:t>
      </w:r>
    </w:p>
    <w:p w14:paraId="29434245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0DCF35D7" w14:textId="0C55566A" w:rsidR="00380F8B" w:rsidRPr="004E73E0" w:rsidRDefault="008F047C" w:rsidP="00BE00E2">
      <w:pPr>
        <w:pStyle w:val="Bezmezer"/>
        <w:outlineLvl w:val="2"/>
        <w:rPr>
          <w:rFonts w:asciiTheme="majorHAnsi" w:eastAsia="Times New Roman" w:hAnsiTheme="majorHAnsi" w:cstheme="majorHAnsi"/>
          <w:b/>
          <w:noProof/>
          <w:lang w:eastAsia="cs-CZ"/>
        </w:rPr>
      </w:pPr>
      <w:bookmarkStart w:id="18" w:name="_Toc118034046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t>Entrance building</w:t>
      </w:r>
      <w:bookmarkEnd w:id="18"/>
    </w:p>
    <w:p w14:paraId="569D4A3E" w14:textId="168F8091" w:rsidR="00B203D1" w:rsidRPr="004E73E0" w:rsidRDefault="001D072C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57376" behindDoc="0" locked="0" layoutInCell="1" allowOverlap="1" wp14:anchorId="7F7E86CE" wp14:editId="3FE97F0F">
            <wp:simplePos x="0" y="0"/>
            <wp:positionH relativeFrom="column">
              <wp:posOffset>3175</wp:posOffset>
            </wp:positionH>
            <wp:positionV relativeFrom="paragraph">
              <wp:posOffset>53975</wp:posOffset>
            </wp:positionV>
            <wp:extent cx="3930015" cy="2496185"/>
            <wp:effectExtent l="0" t="0" r="0" b="0"/>
            <wp:wrapSquare wrapText="bothSides"/>
            <wp:docPr id="48" name="Obrázek 48" descr="Z:\ict\Projekt DigiMe\5 - budovy Červenky\Vstup červe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ict\Projekt DigiMe\5 - budovy Červenky\Vstup červenk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E6F85" w14:textId="2A5491C2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5820D951" w14:textId="3294AEF7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7F3DE358" w14:textId="21E87461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0447AEE5" w14:textId="77777777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3D00D0A2" w14:textId="25B60B19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72619676" w14:textId="5DD9B49E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0985BAB2" w14:textId="77777777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6A57F343" w14:textId="77777777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4B1C3ECF" w14:textId="77777777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15A27381" w14:textId="77777777" w:rsidR="00907279" w:rsidRPr="004E73E0" w:rsidRDefault="00907279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37149B8F" w14:textId="49C5A59C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24DD168D" w14:textId="12CCDD2F" w:rsidR="00F457C8" w:rsidRPr="004E73E0" w:rsidRDefault="00F457C8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A682FF4" w14:textId="30751DF2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046A5F" w14:textId="180AAB7A" w:rsidR="00B203D1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80928" behindDoc="0" locked="0" layoutInCell="1" allowOverlap="1" wp14:anchorId="1BF8285A" wp14:editId="582A2F84">
            <wp:simplePos x="0" y="0"/>
            <wp:positionH relativeFrom="column">
              <wp:posOffset>-1212850</wp:posOffset>
            </wp:positionH>
            <wp:positionV relativeFrom="paragraph">
              <wp:posOffset>255905</wp:posOffset>
            </wp:positionV>
            <wp:extent cx="3444875" cy="3370580"/>
            <wp:effectExtent l="0" t="38100" r="0" b="20320"/>
            <wp:wrapSquare wrapText="bothSides"/>
            <wp:docPr id="49" name="Obrázek 49" descr="Z:\ict\Projekt DigiMe\5 - budovy Červenky\IMG_20220429_094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ict\Projekt DigiMe\5 - budovy Červenky\IMG_20220429_094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42" r="14471" b="13833"/>
                    <a:stretch/>
                  </pic:blipFill>
                  <pic:spPr bwMode="auto">
                    <a:xfrm rot="16200000">
                      <a:off x="0" y="0"/>
                      <a:ext cx="3444875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1AA56" w14:textId="742570B2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A06768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ABC32B" w14:textId="61A2B1F6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56B1FE9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D5C085" w14:textId="576D104C" w:rsidR="00B203D1" w:rsidRPr="004E73E0" w:rsidRDefault="008F047C" w:rsidP="00853DF8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Colour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adjustments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by Adam</w:t>
      </w:r>
    </w:p>
    <w:p w14:paraId="144773B4" w14:textId="51200FC0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42E7B83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6451021" w14:textId="305E637F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889D07" w14:textId="717412AB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DFCE39E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9B50894" w14:textId="0719207D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16E9FD" w14:textId="6A000871" w:rsidR="00B203D1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88096" behindDoc="0" locked="0" layoutInCell="1" allowOverlap="1" wp14:anchorId="5DC5E4C8" wp14:editId="3E60F3D5">
            <wp:simplePos x="0" y="0"/>
            <wp:positionH relativeFrom="column">
              <wp:posOffset>-90170</wp:posOffset>
            </wp:positionH>
            <wp:positionV relativeFrom="paragraph">
              <wp:posOffset>330200</wp:posOffset>
            </wp:positionV>
            <wp:extent cx="3419475" cy="2560320"/>
            <wp:effectExtent l="0" t="0" r="0" b="0"/>
            <wp:wrapSquare wrapText="bothSides"/>
            <wp:docPr id="51" name="Obrázek 51" descr="Z:\ict\Projekt DigiMe\5 - budovy Červenky\IMG_20220524_10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ict\Projekt DigiMe\5 - budovy Červenky\IMG_20220524_10103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B48AF" w14:textId="77FC51FB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C016C6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EA21458" w14:textId="77777777" w:rsidR="00F62047" w:rsidRPr="004E73E0" w:rsidRDefault="00F62047" w:rsidP="001D072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AF365A2" w14:textId="77777777" w:rsidR="00F62047" w:rsidRPr="004E73E0" w:rsidRDefault="00F62047" w:rsidP="001D072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68EE6D2" w14:textId="77777777" w:rsidR="00F62047" w:rsidRPr="004E73E0" w:rsidRDefault="00F62047" w:rsidP="001D072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339E080" w14:textId="77777777" w:rsidR="00F62047" w:rsidRPr="004E73E0" w:rsidRDefault="00F62047" w:rsidP="001D072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E668304" w14:textId="77777777" w:rsidR="00F62047" w:rsidRPr="004E73E0" w:rsidRDefault="00F62047" w:rsidP="001D072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DBCF551" w14:textId="77777777" w:rsidR="00F62047" w:rsidRPr="004E73E0" w:rsidRDefault="00F62047" w:rsidP="001D072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51BD522" w14:textId="77777777" w:rsidR="00F62047" w:rsidRPr="004E73E0" w:rsidRDefault="00F62047" w:rsidP="001D072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7BF08D7" w14:textId="230CC56E" w:rsidR="00B203D1" w:rsidRPr="004E73E0" w:rsidRDefault="008F047C" w:rsidP="00BE00E2">
      <w:pPr>
        <w:pStyle w:val="Bezmezer"/>
        <w:outlineLvl w:val="2"/>
        <w:rPr>
          <w:rFonts w:asciiTheme="majorHAnsi" w:eastAsia="Times New Roman" w:hAnsiTheme="majorHAnsi" w:cstheme="majorHAnsi"/>
          <w:lang w:eastAsia="cs-CZ"/>
        </w:rPr>
      </w:pPr>
      <w:bookmarkStart w:id="19" w:name="_Toc118034047"/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lastRenderedPageBreak/>
        <w:t>Locker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rooms</w:t>
      </w:r>
      <w:bookmarkEnd w:id="19"/>
      <w:proofErr w:type="spellEnd"/>
    </w:p>
    <w:p w14:paraId="36C3033D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25FFA8C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71BC052" w14:textId="0E59D769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EAE068C" w14:textId="1C63991E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405743C" w14:textId="73C3B3D0" w:rsidR="00B203D1" w:rsidRPr="004E73E0" w:rsidRDefault="008F047C" w:rsidP="00246DC1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55328" behindDoc="0" locked="0" layoutInCell="1" allowOverlap="1" wp14:anchorId="5B31E77A" wp14:editId="0EEFC70C">
            <wp:simplePos x="0" y="0"/>
            <wp:positionH relativeFrom="column">
              <wp:posOffset>-661670</wp:posOffset>
            </wp:positionH>
            <wp:positionV relativeFrom="paragraph">
              <wp:posOffset>139700</wp:posOffset>
            </wp:positionV>
            <wp:extent cx="4869815" cy="3643630"/>
            <wp:effectExtent l="3493" t="0" r="0" b="0"/>
            <wp:wrapSquare wrapText="bothSides"/>
            <wp:docPr id="40" name="Obrázek 40" descr="Z:\ict\Projekt DigiMe\5 - budovy Červenky\IMG_20220429_09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ict\Projekt DigiMe\5 - budovy Červenky\IMG_20220429_09510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6981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Due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problematic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placement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supports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during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gramStart"/>
      <w:r w:rsidR="00246DC1"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dressing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rooms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designed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in reverse in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Tinkercad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2048F618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A15B775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E2BDAF3" w14:textId="77777777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7B4EC8" w14:textId="7D4A78C2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8A1277" w14:textId="7CA800FE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7F347D4" w14:textId="004C3616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177FBC" w14:textId="11C0678B" w:rsidR="00B203D1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04480" behindDoc="0" locked="0" layoutInCell="1" allowOverlap="1" wp14:anchorId="55244056" wp14:editId="3ABD8B5A">
            <wp:simplePos x="0" y="0"/>
            <wp:positionH relativeFrom="column">
              <wp:posOffset>-554990</wp:posOffset>
            </wp:positionH>
            <wp:positionV relativeFrom="paragraph">
              <wp:posOffset>289560</wp:posOffset>
            </wp:positionV>
            <wp:extent cx="2207895" cy="1076325"/>
            <wp:effectExtent l="0" t="0" r="0" b="0"/>
            <wp:wrapSquare wrapText="bothSides"/>
            <wp:docPr id="53" name="Obrázek 53" descr="Z:\ict\Projekt DigiMe\5 - budovy Červenky\šatny červe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ict\Projekt DigiMe\5 - budovy Červenky\šatny červenk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3" t="19911" r="17353" b="18552"/>
                    <a:stretch/>
                  </pic:blipFill>
                  <pic:spPr bwMode="auto">
                    <a:xfrm>
                      <a:off x="0" y="0"/>
                      <a:ext cx="220789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C2278" w14:textId="17862EDC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1320E5" w14:textId="21D1F1AB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E1E016" w14:textId="0A659C2F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5E7F3C" w14:textId="4B2C4E02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44196F" w14:textId="7BF52979" w:rsidR="00B203D1" w:rsidRPr="004E73E0" w:rsidRDefault="00B203D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812C07" w14:textId="62EAD331" w:rsidR="00246DC1" w:rsidRPr="004E73E0" w:rsidRDefault="00246DC1" w:rsidP="00853DF8">
      <w:pPr>
        <w:rPr>
          <w:rFonts w:asciiTheme="majorHAnsi" w:eastAsia="Times New Roman" w:hAnsiTheme="majorHAnsi" w:cstheme="majorHAnsi"/>
          <w:lang w:eastAsia="cs-CZ"/>
        </w:rPr>
      </w:pPr>
    </w:p>
    <w:p w14:paraId="3AE7AEEB" w14:textId="65B4DF02" w:rsidR="00B203D1" w:rsidRPr="004E73E0" w:rsidRDefault="001811A7" w:rsidP="00853DF8">
      <w:pPr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96288" behindDoc="0" locked="0" layoutInCell="1" allowOverlap="1" wp14:anchorId="4749B6A7" wp14:editId="7A40F6A6">
            <wp:simplePos x="0" y="0"/>
            <wp:positionH relativeFrom="column">
              <wp:posOffset>2138045</wp:posOffset>
            </wp:positionH>
            <wp:positionV relativeFrom="paragraph">
              <wp:posOffset>122555</wp:posOffset>
            </wp:positionV>
            <wp:extent cx="3928745" cy="2941320"/>
            <wp:effectExtent l="0" t="0" r="0" b="0"/>
            <wp:wrapSquare wrapText="bothSides"/>
            <wp:docPr id="52" name="Obrázek 52" descr="Z:\ict\Projekt DigiMe\5 - budovy Červenky\IMG_20220524_10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ict\Projekt DigiMe\5 - budovy Červenky\IMG_20220524_1009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28745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form</w:t>
      </w:r>
      <w:proofErr w:type="spellEnd"/>
    </w:p>
    <w:p w14:paraId="2B647C56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902C735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A11F8A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439818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62EBBF1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9ECE39E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E500C8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F5BF76F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630440D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4AF81B0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0F040C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1B024D" w14:textId="66DC3241" w:rsidR="001D072C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880E259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33F175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C2D2CC" w14:textId="1E191A82" w:rsidR="001D072C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41AB814" w14:textId="5014C2B6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7EAC17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1DA5EB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72D8A0" w14:textId="3A9E1524" w:rsidR="001D072C" w:rsidRPr="004E73E0" w:rsidRDefault="00246DC1" w:rsidP="00BE00E2">
      <w:pPr>
        <w:pStyle w:val="Bezmezer"/>
        <w:outlineLvl w:val="2"/>
        <w:rPr>
          <w:rFonts w:asciiTheme="majorHAnsi" w:eastAsia="Times New Roman" w:hAnsiTheme="majorHAnsi" w:cstheme="majorHAnsi"/>
          <w:b/>
          <w:noProof/>
          <w:lang w:eastAsia="cs-CZ"/>
        </w:rPr>
      </w:pPr>
      <w:bookmarkStart w:id="20" w:name="_Toc118034048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lastRenderedPageBreak/>
        <w:t>Toilets, umbrellas, benches</w:t>
      </w:r>
      <w:bookmarkEnd w:id="20"/>
    </w:p>
    <w:p w14:paraId="66CCF19A" w14:textId="266092E8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A331509" w14:textId="5D66C538" w:rsidR="001D072C" w:rsidRPr="004E73E0" w:rsidRDefault="008E45F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697FED" w:rsidRPr="004E73E0">
        <w:rPr>
          <w:rFonts w:asciiTheme="majorHAnsi" w:eastAsia="Times New Roman" w:hAnsiTheme="majorHAnsi" w:cs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52E3C1E" w14:textId="01F88AC2" w:rsidR="00B203D1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50912" behindDoc="0" locked="0" layoutInCell="1" allowOverlap="1" wp14:anchorId="51D61C00" wp14:editId="3B78C77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646805" cy="1937385"/>
            <wp:effectExtent l="0" t="0" r="0" b="5715"/>
            <wp:wrapSquare wrapText="bothSides"/>
            <wp:docPr id="310" name="Obrázek 310" descr="C:\Users\pn\Dropbox\projekt\Projekt DigiMe\250522\IMG_20220524_13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n\Dropbox\projekt\Projekt DigiMe\250522\IMG_20220524_131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92" t="26000" r="-96" b="19097"/>
                    <a:stretch/>
                  </pic:blipFill>
                  <pic:spPr bwMode="auto">
                    <a:xfrm rot="10800000">
                      <a:off x="0" y="0"/>
                      <a:ext cx="3646985" cy="193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5476E" w14:textId="4F484446" w:rsidR="00916216" w:rsidRPr="004E73E0" w:rsidRDefault="00246DC1" w:rsidP="00853DF8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Colour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treatment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toilets</w:t>
      </w:r>
      <w:proofErr w:type="spellEnd"/>
    </w:p>
    <w:p w14:paraId="70384729" w14:textId="77777777" w:rsidR="00916216" w:rsidRPr="004E73E0" w:rsidRDefault="00916216" w:rsidP="00916216">
      <w:pPr>
        <w:rPr>
          <w:rFonts w:asciiTheme="majorHAnsi" w:hAnsiTheme="majorHAnsi" w:cstheme="majorHAnsi"/>
          <w:lang w:eastAsia="cs-CZ"/>
        </w:rPr>
      </w:pPr>
    </w:p>
    <w:p w14:paraId="69E4436A" w14:textId="77777777" w:rsidR="00916216" w:rsidRPr="004E73E0" w:rsidRDefault="00916216" w:rsidP="00916216">
      <w:pPr>
        <w:rPr>
          <w:rFonts w:asciiTheme="majorHAnsi" w:hAnsiTheme="majorHAnsi" w:cstheme="majorHAnsi"/>
          <w:lang w:eastAsia="cs-CZ"/>
        </w:rPr>
      </w:pPr>
    </w:p>
    <w:p w14:paraId="60F699EC" w14:textId="0E0A4768" w:rsidR="00916216" w:rsidRPr="004E73E0" w:rsidRDefault="00916216" w:rsidP="00916216">
      <w:pPr>
        <w:rPr>
          <w:rFonts w:asciiTheme="majorHAnsi" w:hAnsiTheme="majorHAnsi" w:cstheme="majorHAnsi"/>
          <w:lang w:eastAsia="cs-CZ"/>
        </w:rPr>
      </w:pPr>
    </w:p>
    <w:p w14:paraId="045FC08E" w14:textId="77777777" w:rsidR="001C46A7" w:rsidRPr="004E73E0" w:rsidRDefault="001C46A7" w:rsidP="00916216">
      <w:pPr>
        <w:rPr>
          <w:rFonts w:asciiTheme="majorHAnsi" w:hAnsiTheme="majorHAnsi" w:cstheme="majorHAnsi"/>
          <w:lang w:eastAsia="cs-CZ"/>
        </w:rPr>
      </w:pPr>
    </w:p>
    <w:p w14:paraId="67E9246D" w14:textId="7B41D2E2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7160FF" w14:textId="7BB41287" w:rsidR="00916216" w:rsidRPr="004E73E0" w:rsidRDefault="00916216" w:rsidP="00916216">
      <w:pPr>
        <w:pStyle w:val="Bezmezer"/>
        <w:rPr>
          <w:rFonts w:asciiTheme="majorHAnsi" w:hAnsiTheme="majorHAnsi" w:cstheme="majorHAnsi"/>
          <w:lang w:eastAsia="cs-CZ"/>
        </w:rPr>
      </w:pPr>
    </w:p>
    <w:p w14:paraId="7DA5B8DC" w14:textId="7EB886C6" w:rsidR="00916216" w:rsidRPr="004E73E0" w:rsidRDefault="00853DF8" w:rsidP="00916216">
      <w:pPr>
        <w:rPr>
          <w:rFonts w:asciiTheme="majorHAnsi" w:hAnsiTheme="majorHAnsi" w:cstheme="majorHAnsi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61472" behindDoc="0" locked="0" layoutInCell="1" allowOverlap="1" wp14:anchorId="1F1480DE" wp14:editId="169B2B7B">
            <wp:simplePos x="0" y="0"/>
            <wp:positionH relativeFrom="column">
              <wp:posOffset>3091423</wp:posOffset>
            </wp:positionH>
            <wp:positionV relativeFrom="paragraph">
              <wp:posOffset>91304</wp:posOffset>
            </wp:positionV>
            <wp:extent cx="3051175" cy="1818005"/>
            <wp:effectExtent l="0" t="0" r="0" b="0"/>
            <wp:wrapSquare wrapText="bothSides"/>
            <wp:docPr id="55" name="Obrázek 55" descr="Z:\ict\Projekt DigiMe\15 - slunečníky, lavečky střechy\Lavecky, strechy, slunecnik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ict\Projekt DigiMe\15 - slunečníky, lavečky střechy\Lavecky, strechy, slunecniky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t="18219" r="7202" b="13160"/>
                    <a:stretch/>
                  </pic:blipFill>
                  <pic:spPr bwMode="auto">
                    <a:xfrm>
                      <a:off x="0" y="0"/>
                      <a:ext cx="3051175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216"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71712" behindDoc="0" locked="0" layoutInCell="1" allowOverlap="1" wp14:anchorId="0C299BA9" wp14:editId="3B6E24C8">
            <wp:simplePos x="0" y="0"/>
            <wp:positionH relativeFrom="column">
              <wp:posOffset>56515</wp:posOffset>
            </wp:positionH>
            <wp:positionV relativeFrom="paragraph">
              <wp:posOffset>322580</wp:posOffset>
            </wp:positionV>
            <wp:extent cx="2958465" cy="1616710"/>
            <wp:effectExtent l="0" t="0" r="0" b="2540"/>
            <wp:wrapSquare wrapText="bothSides"/>
            <wp:docPr id="56" name="Obrázek 56" descr="Z:\ict\Projekt DigiMe\15 - slunečníky, lavečky střechy\Slunecn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ict\Projekt DigiMe\15 - slunečníky, lavečky střechy\Slunecnik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7" t="16614" r="9702" b="23321"/>
                    <a:stretch/>
                  </pic:blipFill>
                  <pic:spPr bwMode="auto">
                    <a:xfrm>
                      <a:off x="0" y="0"/>
                      <a:ext cx="2958465" cy="161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DC1" w:rsidRPr="004E73E0">
        <w:rPr>
          <w:rFonts w:asciiTheme="majorHAnsi" w:hAnsiTheme="majorHAnsi" w:cstheme="majorHAnsi"/>
        </w:rPr>
        <w:t xml:space="preserve"> </w:t>
      </w:r>
      <w:proofErr w:type="spellStart"/>
      <w:r w:rsidR="00246DC1" w:rsidRPr="004E73E0">
        <w:rPr>
          <w:rFonts w:asciiTheme="majorHAnsi" w:hAnsiTheme="majorHAnsi" w:cstheme="majorHAnsi"/>
          <w:lang w:eastAsia="cs-CZ"/>
        </w:rPr>
        <w:t>Parasols</w:t>
      </w:r>
      <w:proofErr w:type="spellEnd"/>
      <w:r w:rsidR="00246DC1" w:rsidRPr="004E73E0">
        <w:rPr>
          <w:rFonts w:asciiTheme="majorHAnsi" w:hAnsiTheme="majorHAnsi" w:cstheme="majorHAnsi"/>
          <w:lang w:eastAsia="cs-CZ"/>
        </w:rPr>
        <w:t xml:space="preserve">, </w:t>
      </w:r>
      <w:proofErr w:type="spellStart"/>
      <w:r w:rsidR="00246DC1" w:rsidRPr="004E73E0">
        <w:rPr>
          <w:rFonts w:asciiTheme="majorHAnsi" w:hAnsiTheme="majorHAnsi" w:cstheme="majorHAnsi"/>
          <w:lang w:eastAsia="cs-CZ"/>
        </w:rPr>
        <w:t>benches</w:t>
      </w:r>
      <w:proofErr w:type="spellEnd"/>
    </w:p>
    <w:p w14:paraId="79370030" w14:textId="6B22A0AF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345EB1F" w14:textId="0659347D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DF7445" w14:textId="293BDAC0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07A5559" w14:textId="2A1E22CB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493888" behindDoc="0" locked="0" layoutInCell="1" allowOverlap="1" wp14:anchorId="279BEC50" wp14:editId="6D8DAA79">
            <wp:simplePos x="0" y="0"/>
            <wp:positionH relativeFrom="column">
              <wp:posOffset>-41910</wp:posOffset>
            </wp:positionH>
            <wp:positionV relativeFrom="paragraph">
              <wp:posOffset>50165</wp:posOffset>
            </wp:positionV>
            <wp:extent cx="2616835" cy="2603500"/>
            <wp:effectExtent l="6668" t="0" r="0" b="0"/>
            <wp:wrapSquare wrapText="bothSides"/>
            <wp:docPr id="57" name="Obrázek 57" descr="Z:\ict\Projekt DigiMe\15 - slunečníky, lavečky střechy\IMG_20220519_07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ict\Projekt DigiMe\15 - slunečníky, lavečky střechy\IMG_20220519_075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73" t="23659" r="16755" b="12933"/>
                    <a:stretch/>
                  </pic:blipFill>
                  <pic:spPr bwMode="auto">
                    <a:xfrm rot="16200000">
                      <a:off x="0" y="0"/>
                      <a:ext cx="261683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C53B5" w14:textId="485A6326" w:rsidR="001D072C" w:rsidRPr="004E73E0" w:rsidRDefault="00246DC1" w:rsidP="00853DF8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form</w:t>
      </w:r>
      <w:proofErr w:type="spellEnd"/>
    </w:p>
    <w:p w14:paraId="34A41C06" w14:textId="0A1FD7B4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D3E0C8" w14:textId="363FB993" w:rsidR="001D072C" w:rsidRPr="004E73E0" w:rsidRDefault="001F5C1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82976" behindDoc="0" locked="0" layoutInCell="1" allowOverlap="1" wp14:anchorId="32A42E19" wp14:editId="04C42CB7">
            <wp:simplePos x="0" y="0"/>
            <wp:positionH relativeFrom="column">
              <wp:posOffset>93095</wp:posOffset>
            </wp:positionH>
            <wp:positionV relativeFrom="paragraph">
              <wp:posOffset>246006</wp:posOffset>
            </wp:positionV>
            <wp:extent cx="3205480" cy="1779905"/>
            <wp:effectExtent l="0" t="0" r="0" b="0"/>
            <wp:wrapSquare wrapText="bothSides"/>
            <wp:docPr id="58" name="Obrázek 58" descr="Z:\ict\Projekt DigiMe\240522\IMG_20220524_10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ict\Projekt DigiMe\240522\IMG_20220524_101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5" t="13593" r="18214" b="27986"/>
                    <a:stretch/>
                  </pic:blipFill>
                  <pic:spPr bwMode="auto">
                    <a:xfrm>
                      <a:off x="0" y="0"/>
                      <a:ext cx="320548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0A6FE" w14:textId="38E3A1E2" w:rsidR="004215C7" w:rsidRPr="004E73E0" w:rsidRDefault="004215C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8F93C9F" w14:textId="4E9A8B69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9E3167C" w14:textId="77777777" w:rsidR="00246DC1" w:rsidRPr="004E73E0" w:rsidRDefault="00246DC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C978C30" w14:textId="541B4C02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CE9BA9F" w14:textId="3971ED13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D2491EB" w14:textId="189E6A99" w:rsidR="00ED3FEA" w:rsidRPr="004E73E0" w:rsidRDefault="00ED3FE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DA92D8C" w14:textId="1755C0C7" w:rsidR="001C46A7" w:rsidRPr="004E73E0" w:rsidRDefault="00246DC1" w:rsidP="00BE00E2">
      <w:pPr>
        <w:pStyle w:val="Bezmezer"/>
        <w:outlineLvl w:val="2"/>
        <w:rPr>
          <w:rFonts w:asciiTheme="majorHAnsi" w:eastAsia="Times New Roman" w:hAnsiTheme="majorHAnsi" w:cstheme="majorHAnsi"/>
          <w:b/>
          <w:noProof/>
          <w:lang w:eastAsia="cs-CZ"/>
        </w:rPr>
      </w:pPr>
      <w:bookmarkStart w:id="21" w:name="_Toc118034049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lastRenderedPageBreak/>
        <w:t>Changing rooms</w:t>
      </w:r>
      <w:bookmarkEnd w:id="21"/>
    </w:p>
    <w:p w14:paraId="7E4507C8" w14:textId="2EBBB411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DC23F12" w14:textId="46B20DDF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746816" behindDoc="0" locked="0" layoutInCell="1" allowOverlap="1" wp14:anchorId="4D991C46" wp14:editId="37CAFA54">
            <wp:simplePos x="0" y="0"/>
            <wp:positionH relativeFrom="column">
              <wp:posOffset>-80645</wp:posOffset>
            </wp:positionH>
            <wp:positionV relativeFrom="paragraph">
              <wp:posOffset>59690</wp:posOffset>
            </wp:positionV>
            <wp:extent cx="3410585" cy="2537460"/>
            <wp:effectExtent l="0" t="0" r="0" b="0"/>
            <wp:wrapSquare wrapText="bothSides"/>
            <wp:docPr id="54" name="Obrázek 54" descr="Z:\ict\Projekt DigiMe\5 - budovy Červenky\Budovy cerven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ict\Projekt DigiMe\5 - budovy Červenky\Budovy cervenk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21" b="15700"/>
                    <a:stretch/>
                  </pic:blipFill>
                  <pic:spPr bwMode="auto">
                    <a:xfrm>
                      <a:off x="0" y="0"/>
                      <a:ext cx="341058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34167" w14:textId="6EC0E17B" w:rsidR="004215C7" w:rsidRPr="004E73E0" w:rsidRDefault="00916216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748864" behindDoc="0" locked="0" layoutInCell="1" allowOverlap="1" wp14:anchorId="45B7B038" wp14:editId="78972A76">
            <wp:simplePos x="0" y="0"/>
            <wp:positionH relativeFrom="column">
              <wp:posOffset>101600</wp:posOffset>
            </wp:positionH>
            <wp:positionV relativeFrom="paragraph">
              <wp:posOffset>121285</wp:posOffset>
            </wp:positionV>
            <wp:extent cx="2517140" cy="1884680"/>
            <wp:effectExtent l="0" t="0" r="0" b="1270"/>
            <wp:wrapSquare wrapText="bothSides"/>
            <wp:docPr id="25" name="Obrázek 25" descr="C:\Users\pn\Dropbox\projekt\Projekt DigiMe\250522\IMG_20220524_12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250522\IMG_20220524_12051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1714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0F22C" w14:textId="19A875EE" w:rsidR="004215C7" w:rsidRPr="004E73E0" w:rsidRDefault="004215C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FD74F15" w14:textId="75B73A16" w:rsidR="004215C7" w:rsidRPr="004E73E0" w:rsidRDefault="004215C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201D54F" w14:textId="28126419" w:rsidR="004215C7" w:rsidRPr="004E73E0" w:rsidRDefault="00534F66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491840" behindDoc="0" locked="0" layoutInCell="1" allowOverlap="1" wp14:anchorId="4DC89135" wp14:editId="0768E4E9">
            <wp:simplePos x="0" y="0"/>
            <wp:positionH relativeFrom="column">
              <wp:posOffset>-61595</wp:posOffset>
            </wp:positionH>
            <wp:positionV relativeFrom="paragraph">
              <wp:posOffset>73025</wp:posOffset>
            </wp:positionV>
            <wp:extent cx="3276600" cy="2453005"/>
            <wp:effectExtent l="0" t="0" r="0" b="0"/>
            <wp:wrapSquare wrapText="bothSides"/>
            <wp:docPr id="308" name="Obrázek 308" descr="C:\Users\pn\Dropbox\projekt\Projekt DigiMe\250522\IMG_20220524_13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n\Dropbox\projekt\Projekt DigiMe\250522\IMG_20220524_13185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5A9C40" w14:textId="7839DF58" w:rsidR="004215C7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Again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Tinkercad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colored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–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each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differently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originality</w:t>
      </w:r>
    </w:p>
    <w:p w14:paraId="4A29263B" w14:textId="77777777" w:rsidR="004215C7" w:rsidRPr="004E73E0" w:rsidRDefault="004215C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7AC7D40" w14:textId="08EA8264" w:rsidR="004215C7" w:rsidRPr="004E73E0" w:rsidRDefault="004215C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F4DD598" w14:textId="1A64354A" w:rsidR="004215C7" w:rsidRPr="004E73E0" w:rsidRDefault="001811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675136" behindDoc="1" locked="0" layoutInCell="1" allowOverlap="1" wp14:anchorId="70DCA3D7" wp14:editId="33396C45">
            <wp:simplePos x="0" y="0"/>
            <wp:positionH relativeFrom="column">
              <wp:posOffset>-833755</wp:posOffset>
            </wp:positionH>
            <wp:positionV relativeFrom="paragraph">
              <wp:posOffset>296545</wp:posOffset>
            </wp:positionV>
            <wp:extent cx="3319145" cy="2486025"/>
            <wp:effectExtent l="0" t="0" r="0" b="0"/>
            <wp:wrapSquare wrapText="bothSides"/>
            <wp:docPr id="309" name="Obrázek 309" descr="C:\Users\pn\Dropbox\projekt\Projekt DigiMe\250522\IMG_20220524_13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n\Dropbox\projekt\Projekt DigiMe\250522\IMG_20220524_13185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7FDCA" w14:textId="1AD938C9" w:rsidR="004215C7" w:rsidRPr="004E73E0" w:rsidRDefault="004215C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59FF27E" w14:textId="6704FB89" w:rsidR="004215C7" w:rsidRPr="004E73E0" w:rsidRDefault="001811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668992" behindDoc="0" locked="0" layoutInCell="1" allowOverlap="1" wp14:anchorId="4038F968" wp14:editId="3239B35A">
            <wp:simplePos x="0" y="0"/>
            <wp:positionH relativeFrom="column">
              <wp:posOffset>-81280</wp:posOffset>
            </wp:positionH>
            <wp:positionV relativeFrom="paragraph">
              <wp:posOffset>231140</wp:posOffset>
            </wp:positionV>
            <wp:extent cx="3129280" cy="2343150"/>
            <wp:effectExtent l="0" t="0" r="0" b="0"/>
            <wp:wrapSquare wrapText="bothSides"/>
            <wp:docPr id="293" name="Obrázek 293" descr="C:\Users\pn\Dropbox\projekt\Projekt DigiMe\250522\IMG_20220524_13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n\Dropbox\projekt\Projekt DigiMe\250522\IMG_20220524_13182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2928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6A9E2" w14:textId="77777777" w:rsidR="004215C7" w:rsidRPr="004E73E0" w:rsidRDefault="004215C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9D936C6" w14:textId="6B6984F6" w:rsidR="00BE00E2" w:rsidRDefault="00BE00E2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A1EBDDD" w14:textId="1866A1BA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4571943" w14:textId="3FF874C6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9A4B6E2" w14:textId="059047F0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B24651C" w14:textId="240D1B1C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5D5D7F1" w14:textId="46B50258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927D305" w14:textId="6A0E5FCD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47E3B9A" w14:textId="138E3DC8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2E4CA91" w14:textId="2D25C8AD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D905E6E" w14:textId="6FD8E909" w:rsidR="001811A7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F70ED50" w14:textId="77777777" w:rsidR="001811A7" w:rsidRPr="004E73E0" w:rsidRDefault="001811A7" w:rsidP="001811A7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077266C" w14:textId="20C61325" w:rsidR="006B2864" w:rsidRPr="004E73E0" w:rsidRDefault="00246DC1" w:rsidP="00BE00E2">
      <w:pPr>
        <w:pStyle w:val="Bezmezer"/>
        <w:outlineLvl w:val="2"/>
        <w:rPr>
          <w:rFonts w:asciiTheme="majorHAnsi" w:eastAsia="Times New Roman" w:hAnsiTheme="majorHAnsi" w:cstheme="majorHAnsi"/>
          <w:lang w:eastAsia="cs-CZ"/>
        </w:rPr>
      </w:pPr>
      <w:bookmarkStart w:id="22" w:name="_Toc118034050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lastRenderedPageBreak/>
        <w:t>Water slide</w:t>
      </w:r>
      <w:bookmarkEnd w:id="22"/>
    </w:p>
    <w:p w14:paraId="559F42C5" w14:textId="46B2A1B4" w:rsidR="006B2864" w:rsidRPr="004E73E0" w:rsidRDefault="001F5C1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22912" behindDoc="0" locked="0" layoutInCell="1" allowOverlap="1" wp14:anchorId="0CDB59A3" wp14:editId="60F5208E">
            <wp:simplePos x="0" y="0"/>
            <wp:positionH relativeFrom="column">
              <wp:posOffset>2238375</wp:posOffset>
            </wp:positionH>
            <wp:positionV relativeFrom="paragraph">
              <wp:posOffset>781685</wp:posOffset>
            </wp:positionV>
            <wp:extent cx="3992880" cy="2990215"/>
            <wp:effectExtent l="6032" t="0" r="953" b="952"/>
            <wp:wrapSquare wrapText="bothSides"/>
            <wp:docPr id="63" name="Obrázek 63" descr="Z:\ict\Projekt DigiMe\8 - tobogán\IMG_20220524_10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ict\Projekt DigiMe\8 - tobogán\IMG_20220524_10085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2880" cy="29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BA81C" w14:textId="1211D3FC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16768" behindDoc="0" locked="0" layoutInCell="1" allowOverlap="1" wp14:anchorId="650B687B" wp14:editId="6384754E">
            <wp:simplePos x="0" y="0"/>
            <wp:positionH relativeFrom="column">
              <wp:posOffset>-58420</wp:posOffset>
            </wp:positionH>
            <wp:positionV relativeFrom="paragraph">
              <wp:posOffset>114300</wp:posOffset>
            </wp:positionV>
            <wp:extent cx="2722245" cy="1704975"/>
            <wp:effectExtent l="0" t="0" r="1905" b="9525"/>
            <wp:wrapSquare wrapText="bothSides"/>
            <wp:docPr id="62" name="Obrázek 62" descr="Z:\ict\Projekt DigiMe\8 - tobogán\Tobog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ict\Projekt DigiMe\8 - tobogán\Tobogá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6" t="8739" r="13520" b="10681"/>
                    <a:stretch/>
                  </pic:blipFill>
                  <pic:spPr bwMode="auto">
                    <a:xfrm>
                      <a:off x="0" y="0"/>
                      <a:ext cx="272224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D2313" w14:textId="7A38E7B0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33308E" w14:textId="35992CC1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DA7E17" w14:textId="3D60D405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09E085" w14:textId="7BDB6A8A" w:rsidR="006B2864" w:rsidRPr="004E73E0" w:rsidRDefault="00246DC1" w:rsidP="001F5C17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Due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complexity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slide,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necessary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divide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entire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object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into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smaller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sections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each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separately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43F6F547" w14:textId="52153829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2C9003" w14:textId="6D2966F5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9DC084" w14:textId="02B04E4F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EF8AB3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A8F3E1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6A0EC82" w14:textId="5899B725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69E1509" w14:textId="02A9084F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9F6F7A9" w14:textId="0BBC744B" w:rsidR="006B2864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location</w:t>
      </w:r>
      <w:proofErr w:type="spellEnd"/>
    </w:p>
    <w:p w14:paraId="23BAE49A" w14:textId="333BB0EF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EFF3C4" w14:textId="7DA924B8" w:rsidR="00FC6FBD" w:rsidRPr="004E73E0" w:rsidRDefault="001F5C1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32128" behindDoc="0" locked="0" layoutInCell="1" allowOverlap="1" wp14:anchorId="36FA7773" wp14:editId="00118398">
            <wp:simplePos x="0" y="0"/>
            <wp:positionH relativeFrom="column">
              <wp:posOffset>6985</wp:posOffset>
            </wp:positionH>
            <wp:positionV relativeFrom="paragraph">
              <wp:posOffset>11466</wp:posOffset>
            </wp:positionV>
            <wp:extent cx="4191635" cy="2907030"/>
            <wp:effectExtent l="0" t="0" r="0" b="7620"/>
            <wp:wrapSquare wrapText="bothSides"/>
            <wp:docPr id="288" name="Obrázek 288" descr="Z:\ict\Projekt DigiMe\bazén\IMG_20220524_10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ict\Projekt DigiMe\bazén\IMG_20220524_101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14" t="16454" r="1424" b="16061"/>
                    <a:stretch/>
                  </pic:blipFill>
                  <pic:spPr bwMode="auto">
                    <a:xfrm>
                      <a:off x="0" y="0"/>
                      <a:ext cx="419163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7A7D4" w14:textId="65E6E6C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A9E5300" w14:textId="08A35965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6E2D874" w14:textId="7777777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96AF7D" w14:textId="7777777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D6FD9E" w14:textId="7777777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4CC5A82" w14:textId="7777777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B90B57" w14:textId="7777777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BF4C179" w14:textId="7777777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FF1A39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9DB368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F8672F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E9B5E14" w14:textId="755D3A0E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974DD3D" w14:textId="4171FAD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3583AF0" w14:textId="6436C1DA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D9D17F" w14:textId="54B293A3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146B37A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0602DF4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4F39E09" w14:textId="77777777" w:rsidR="001F5C17" w:rsidRPr="004E73E0" w:rsidRDefault="001F5C17">
      <w:pPr>
        <w:jc w:val="left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br w:type="page"/>
      </w:r>
    </w:p>
    <w:p w14:paraId="30266EDE" w14:textId="5431CFFB" w:rsidR="001C46A7" w:rsidRPr="004E73E0" w:rsidRDefault="00246DC1" w:rsidP="00BE00E2">
      <w:pPr>
        <w:pStyle w:val="Bezmezer"/>
        <w:outlineLvl w:val="2"/>
        <w:rPr>
          <w:rFonts w:asciiTheme="majorHAnsi" w:eastAsia="Times New Roman" w:hAnsiTheme="majorHAnsi" w:cstheme="majorHAnsi"/>
          <w:b/>
          <w:noProof/>
          <w:lang w:eastAsia="cs-CZ"/>
        </w:rPr>
      </w:pPr>
      <w:bookmarkStart w:id="23" w:name="_Toc118034051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lastRenderedPageBreak/>
        <w:t>Bridge over the water</w:t>
      </w:r>
      <w:bookmarkEnd w:id="23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t xml:space="preserve"> </w:t>
      </w:r>
    </w:p>
    <w:p w14:paraId="00FD77B4" w14:textId="41CF0CB1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D780700" w14:textId="4023A339" w:rsidR="001C46A7" w:rsidRPr="004E73E0" w:rsidRDefault="00246DC1" w:rsidP="001F5C17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footbridge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Tinkercad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686AC985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3C1ED86" w14:textId="3F26CC40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18496" behindDoc="0" locked="0" layoutInCell="1" allowOverlap="1" wp14:anchorId="71CA7904" wp14:editId="4E7686F2">
            <wp:simplePos x="0" y="0"/>
            <wp:positionH relativeFrom="column">
              <wp:posOffset>832485</wp:posOffset>
            </wp:positionH>
            <wp:positionV relativeFrom="paragraph">
              <wp:posOffset>74295</wp:posOffset>
            </wp:positionV>
            <wp:extent cx="3380740" cy="2527300"/>
            <wp:effectExtent l="0" t="0" r="0" b="6350"/>
            <wp:wrapSquare wrapText="bothSides"/>
            <wp:docPr id="311" name="Obrázek 311" descr="C:\Users\pn\Dropbox\projekt\Projekt DigiMe\14 - Lavka\La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n\Dropbox\projekt\Projekt DigiMe\14 - Lavka\Lavka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21156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D1FDA0C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9FCD4FA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38353C3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0312A9E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93CD3E2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D992877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7B2533D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F304EAA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B467AD7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9E374F3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60A8F3A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E25950F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2D45D5B" w14:textId="11B2472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80E3E1C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57167AC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AA337D5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2A1B415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0864AF8" w14:textId="7F60530B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816448" behindDoc="0" locked="0" layoutInCell="1" allowOverlap="1" wp14:anchorId="0CA6544E" wp14:editId="2D5ECFD3">
            <wp:simplePos x="0" y="0"/>
            <wp:positionH relativeFrom="column">
              <wp:posOffset>403860</wp:posOffset>
            </wp:positionH>
            <wp:positionV relativeFrom="paragraph">
              <wp:posOffset>137795</wp:posOffset>
            </wp:positionV>
            <wp:extent cx="5671185" cy="3020060"/>
            <wp:effectExtent l="0" t="0" r="5715" b="8890"/>
            <wp:wrapSquare wrapText="bothSides"/>
            <wp:docPr id="317" name="Obrázek 317" descr="C:\Users\pn\Dropbox\projekt\sourěž\IMG_20220526_11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n\Dropbox\projekt\sourěž\IMG_20220526_113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1" b="6666"/>
                    <a:stretch/>
                  </pic:blipFill>
                  <pic:spPr bwMode="auto">
                    <a:xfrm>
                      <a:off x="0" y="0"/>
                      <a:ext cx="567118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6CE90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95F12D9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F62F2F1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20EAE70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846E2F0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27D12BE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344B8AD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E6D7A6C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8FE6D34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3B05A47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F842F56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D18AC0A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68CE582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64D78F4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526027B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E39FA5B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1464E74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13C6002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43BD21F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5F8A061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E2D5B6A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D18B867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86703B2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305B5AC" w14:textId="77777777" w:rsidR="001C46A7" w:rsidRPr="004E73E0" w:rsidRDefault="001C46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A8F1196" w14:textId="77777777" w:rsidR="00B80D3F" w:rsidRPr="004E73E0" w:rsidRDefault="00B80D3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DA259EA" w14:textId="77777777" w:rsidR="00B80D3F" w:rsidRPr="004E73E0" w:rsidRDefault="00B80D3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8606F93" w14:textId="77777777" w:rsidR="00B80D3F" w:rsidRPr="004E73E0" w:rsidRDefault="00B80D3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F9A3D15" w14:textId="4B32072C" w:rsidR="00373141" w:rsidRPr="004E73E0" w:rsidRDefault="00246DC1" w:rsidP="00BE00E2">
      <w:pPr>
        <w:pStyle w:val="Bezmezer"/>
        <w:outlineLvl w:val="2"/>
        <w:rPr>
          <w:rFonts w:asciiTheme="majorHAnsi" w:eastAsia="Times New Roman" w:hAnsiTheme="majorHAnsi" w:cstheme="majorHAnsi"/>
          <w:b/>
          <w:noProof/>
          <w:lang w:eastAsia="cs-CZ"/>
        </w:rPr>
      </w:pPr>
      <w:bookmarkStart w:id="24" w:name="_Toc118034052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lastRenderedPageBreak/>
        <w:t>Aquapark</w:t>
      </w:r>
      <w:bookmarkEnd w:id="24"/>
    </w:p>
    <w:p w14:paraId="3BC37EC6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C90DF61" w14:textId="42305ED9" w:rsidR="00373141" w:rsidRPr="004E73E0" w:rsidRDefault="00246DC1" w:rsidP="001F5C17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easier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jobs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water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surface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swimming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pool. It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Blender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6969E080" w14:textId="77777777" w:rsidR="00246DC1" w:rsidRPr="004E73E0" w:rsidRDefault="00246DC1" w:rsidP="001F5C17">
      <w:pPr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CD68134" w14:textId="3C0E0E1D" w:rsidR="00373141" w:rsidRPr="004E73E0" w:rsidRDefault="001F5C1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657728" behindDoc="0" locked="0" layoutInCell="1" allowOverlap="1" wp14:anchorId="03465E83" wp14:editId="37017AA1">
            <wp:simplePos x="0" y="0"/>
            <wp:positionH relativeFrom="column">
              <wp:posOffset>-481965</wp:posOffset>
            </wp:positionH>
            <wp:positionV relativeFrom="paragraph">
              <wp:posOffset>230505</wp:posOffset>
            </wp:positionV>
            <wp:extent cx="3872865" cy="2900045"/>
            <wp:effectExtent l="0" t="8890" r="4445" b="4445"/>
            <wp:wrapSquare wrapText="bothSides"/>
            <wp:docPr id="292" name="Obrázek 292" descr="Z:\ict\Projekt DigiMe\bazén\IMG_20220511_12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ict\Projekt DigiMe\bazén\IMG_20220511_12043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286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77020" w14:textId="17E4DC11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00532FF" w14:textId="7AD4567D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2824364" w14:textId="50C5819D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A603C9B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901C1A6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36EF81C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3313F48" w14:textId="551C1A30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355A9AF" w14:textId="65FAF395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85B9A6E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D40518B" w14:textId="6AC1DDDC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C952147" w14:textId="777777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B58ABDF" w14:textId="777777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FFC7F35" w14:textId="4B24AD9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486EA67" w14:textId="5079ACF4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5C063C" w14:textId="777777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1CA862" w14:textId="777777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73E84F6" w14:textId="5478B713" w:rsidR="00373141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image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toboggan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details</w:t>
      </w:r>
      <w:proofErr w:type="spellEnd"/>
    </w:p>
    <w:p w14:paraId="647FC607" w14:textId="1A022D1A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4DCF3A1" w14:textId="1D76430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B7B2F57" w14:textId="61ED89D3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FD4243A" w14:textId="3E23ECFA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87E9611" w14:textId="03BBA0E2" w:rsidR="00373141" w:rsidRPr="004E73E0" w:rsidRDefault="001811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644416" behindDoc="0" locked="0" layoutInCell="1" allowOverlap="1" wp14:anchorId="6414F071" wp14:editId="0939FD57">
            <wp:simplePos x="0" y="0"/>
            <wp:positionH relativeFrom="column">
              <wp:posOffset>2864485</wp:posOffset>
            </wp:positionH>
            <wp:positionV relativeFrom="paragraph">
              <wp:posOffset>34290</wp:posOffset>
            </wp:positionV>
            <wp:extent cx="3606165" cy="2700655"/>
            <wp:effectExtent l="0" t="0" r="0" b="0"/>
            <wp:wrapSquare wrapText="bothSides"/>
            <wp:docPr id="294" name="Obrázek 294" descr="Z:\ict\Projekt DigiMe\bazén\IMG_20220524_1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ict\Projekt DigiMe\bazén\IMG_20220524_10112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FF194" w14:textId="76CF941B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4F387B9" w14:textId="00C79569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DAA663A" w14:textId="69FA790E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D208461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38357C0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0CA4AC7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BA36899" w14:textId="77777777" w:rsidR="00373141" w:rsidRPr="004E73E0" w:rsidRDefault="00373141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C536B33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74463E3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5B8C591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C803E2B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EDDC014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C1E8B8B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ADC29E4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B3FD3DD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AAF9C6D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E10E4F3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92C38EF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3F72B51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ED6E71B" w14:textId="77777777" w:rsidR="001F5C17" w:rsidRPr="004E73E0" w:rsidRDefault="001F5C17">
      <w:pPr>
        <w:jc w:val="left"/>
        <w:rPr>
          <w:rFonts w:asciiTheme="majorHAnsi" w:hAnsiTheme="majorHAnsi" w:cstheme="majorHAnsi"/>
          <w:b/>
          <w:color w:val="002060"/>
        </w:rPr>
      </w:pPr>
      <w:r w:rsidRPr="004E73E0">
        <w:rPr>
          <w:rFonts w:asciiTheme="majorHAnsi" w:hAnsiTheme="majorHAnsi" w:cstheme="majorHAnsi"/>
          <w:b/>
          <w:color w:val="002060"/>
        </w:rPr>
        <w:br w:type="page"/>
      </w:r>
    </w:p>
    <w:p w14:paraId="500BA3F7" w14:textId="617F0C20" w:rsidR="008E45F7" w:rsidRPr="004E73E0" w:rsidRDefault="00246DC1" w:rsidP="00BE00E2">
      <w:pPr>
        <w:pStyle w:val="Nadpis2"/>
        <w:jc w:val="left"/>
        <w:rPr>
          <w:rFonts w:cstheme="majorHAnsi"/>
          <w:b/>
          <w:color w:val="002060"/>
        </w:rPr>
      </w:pPr>
      <w:bookmarkStart w:id="25" w:name="_Toc118034053"/>
      <w:proofErr w:type="spellStart"/>
      <w:r w:rsidRPr="004E73E0">
        <w:rPr>
          <w:rFonts w:cstheme="majorHAnsi"/>
          <w:b/>
          <w:color w:val="002060"/>
        </w:rPr>
        <w:lastRenderedPageBreak/>
        <w:t>Wastewater</w:t>
      </w:r>
      <w:proofErr w:type="spellEnd"/>
      <w:r w:rsidRPr="004E73E0">
        <w:rPr>
          <w:rFonts w:cstheme="majorHAnsi"/>
          <w:b/>
          <w:color w:val="002060"/>
        </w:rPr>
        <w:t xml:space="preserve"> </w:t>
      </w:r>
      <w:proofErr w:type="spellStart"/>
      <w:r w:rsidRPr="004E73E0">
        <w:rPr>
          <w:rFonts w:cstheme="majorHAnsi"/>
          <w:b/>
          <w:color w:val="002060"/>
        </w:rPr>
        <w:t>treatment</w:t>
      </w:r>
      <w:proofErr w:type="spellEnd"/>
      <w:r w:rsidRPr="004E73E0">
        <w:rPr>
          <w:rFonts w:cstheme="majorHAnsi"/>
          <w:b/>
          <w:color w:val="002060"/>
        </w:rPr>
        <w:t xml:space="preserve"> plant</w:t>
      </w:r>
      <w:bookmarkEnd w:id="25"/>
    </w:p>
    <w:p w14:paraId="05A8F336" w14:textId="6FAA0CDC" w:rsidR="008E45F7" w:rsidRPr="004E73E0" w:rsidRDefault="008E45F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069A9E3" w14:textId="463A4CD5" w:rsidR="008E45F7" w:rsidRPr="004E73E0" w:rsidRDefault="008E45F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98336" behindDoc="0" locked="0" layoutInCell="1" allowOverlap="1" wp14:anchorId="03E49793" wp14:editId="5F89DED5">
            <wp:simplePos x="0" y="0"/>
            <wp:positionH relativeFrom="column">
              <wp:posOffset>76200</wp:posOffset>
            </wp:positionH>
            <wp:positionV relativeFrom="paragraph">
              <wp:posOffset>-5080</wp:posOffset>
            </wp:positionV>
            <wp:extent cx="3502660" cy="2218690"/>
            <wp:effectExtent l="0" t="0" r="2540" b="0"/>
            <wp:wrapSquare wrapText="bothSides"/>
            <wp:docPr id="59" name="Obrázek 59" descr="Z:\ict\Projekt DigiMe\6 - ČOV\Č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ict\Projekt DigiMe\6 - ČOV\ČO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6" t="9164" r="13728" b="13477"/>
                    <a:stretch/>
                  </pic:blipFill>
                  <pic:spPr bwMode="auto">
                    <a:xfrm>
                      <a:off x="0" y="0"/>
                      <a:ext cx="350266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8BBE1" w14:textId="69F74EA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07C90EA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5D0233E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E4F13D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607AAB1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F2C39F8" w14:textId="47B69AF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B8A7B2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06583F" w14:textId="53C1DD53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7410AC" w14:textId="4A794948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AB081A2" w14:textId="2A2BE3B8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069F3F3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C091C9" w14:textId="18ED562D" w:rsidR="001D072C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Final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dyeing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cleaner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by Kamila</w:t>
      </w:r>
    </w:p>
    <w:p w14:paraId="15A5A410" w14:textId="33B365A8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93BDB3" w14:textId="16812FE1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4E1453B" w14:textId="058E5E4D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129D407" w14:textId="299B6434" w:rsidR="001D072C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09600" behindDoc="0" locked="0" layoutInCell="1" allowOverlap="1" wp14:anchorId="32504270" wp14:editId="321FEF3A">
            <wp:simplePos x="0" y="0"/>
            <wp:positionH relativeFrom="column">
              <wp:posOffset>3136265</wp:posOffset>
            </wp:positionH>
            <wp:positionV relativeFrom="paragraph">
              <wp:posOffset>130810</wp:posOffset>
            </wp:positionV>
            <wp:extent cx="3464560" cy="2592070"/>
            <wp:effectExtent l="0" t="438150" r="0" b="417830"/>
            <wp:wrapSquare wrapText="bothSides"/>
            <wp:docPr id="60" name="Obrázek 60" descr="Z:\ict\Projekt DigiMe\6 - ČOV\IMG_20220429_09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ict\Projekt DigiMe\6 - ČOV\IMG_20220429_09475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456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80A74" w14:textId="2B13972D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F3D764C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F53C5B0" w14:textId="4723F758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D3CDED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1544486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58D5A405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578FC088" w14:textId="295790B0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DA0D87" w14:textId="4FD89DAF" w:rsidR="001D072C" w:rsidRPr="004E73E0" w:rsidRDefault="00246DC1" w:rsidP="00246DC1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placement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board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</w:p>
    <w:p w14:paraId="0845D202" w14:textId="09F31CD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99641A8" w14:textId="62246232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461CD4F" w14:textId="30AF6893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0E0C2C" w14:textId="0AC6E2CF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F59780" w14:textId="17E6861C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8C1E716" w14:textId="51F4D458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1CB0BD0" w14:textId="0B0701AE" w:rsidR="001D072C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14720" behindDoc="0" locked="0" layoutInCell="1" allowOverlap="1" wp14:anchorId="4BE9E15E" wp14:editId="4C5CA1EF">
            <wp:simplePos x="0" y="0"/>
            <wp:positionH relativeFrom="column">
              <wp:posOffset>-52070</wp:posOffset>
            </wp:positionH>
            <wp:positionV relativeFrom="paragraph">
              <wp:posOffset>203200</wp:posOffset>
            </wp:positionV>
            <wp:extent cx="3470910" cy="2600325"/>
            <wp:effectExtent l="0" t="0" r="0" b="0"/>
            <wp:wrapSquare wrapText="bothSides"/>
            <wp:docPr id="61" name="Obrázek 61" descr="Z:\ict\Projekt DigiMe\6 - ČOV\IMG_20220524_10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ict\Projekt DigiMe\6 - ČOV\IMG_20220524_10100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1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93751" w14:textId="4EEB8C0E" w:rsidR="00246DC1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6AF99BE" w14:textId="3BBE3514" w:rsidR="00246DC1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23EF6E" w14:textId="03A53638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1DA675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2F4E70" w14:textId="4164E99A" w:rsidR="001D072C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7629388" w14:textId="78C84D6E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4F5BEA" w14:textId="62C9CC74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2B571FA" w14:textId="35E27CFB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E17815" w14:textId="00C8A1BD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F1768D" w14:textId="695DBD1D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2CE839" w14:textId="777777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61E76F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2E0FA2C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9B97377" w14:textId="4CD8BF00" w:rsidR="001D072C" w:rsidRPr="004E73E0" w:rsidRDefault="00246DC1" w:rsidP="00BE00E2">
      <w:pPr>
        <w:pStyle w:val="Nadpis2"/>
        <w:jc w:val="left"/>
        <w:rPr>
          <w:rFonts w:cstheme="majorHAnsi"/>
          <w:b/>
          <w:color w:val="002060"/>
        </w:rPr>
      </w:pPr>
      <w:bookmarkStart w:id="26" w:name="_Toc118034054"/>
      <w:proofErr w:type="spellStart"/>
      <w:r w:rsidRPr="004E73E0">
        <w:rPr>
          <w:rFonts w:cstheme="majorHAnsi"/>
          <w:b/>
          <w:color w:val="002060"/>
        </w:rPr>
        <w:lastRenderedPageBreak/>
        <w:t>Multipurpose</w:t>
      </w:r>
      <w:proofErr w:type="spellEnd"/>
      <w:r w:rsidRPr="004E73E0">
        <w:rPr>
          <w:rFonts w:cstheme="majorHAnsi"/>
          <w:b/>
          <w:color w:val="002060"/>
        </w:rPr>
        <w:t xml:space="preserve"> </w:t>
      </w:r>
      <w:proofErr w:type="spellStart"/>
      <w:r w:rsidRPr="004E73E0">
        <w:rPr>
          <w:rFonts w:cstheme="majorHAnsi"/>
          <w:b/>
          <w:color w:val="002060"/>
        </w:rPr>
        <w:t>hall</w:t>
      </w:r>
      <w:bookmarkEnd w:id="26"/>
      <w:proofErr w:type="spellEnd"/>
    </w:p>
    <w:p w14:paraId="263804D9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A8F72B3" w14:textId="5FC43517" w:rsidR="001D072C" w:rsidRPr="004E73E0" w:rsidRDefault="00246DC1" w:rsidP="001F5C17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biggest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organisational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(non-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technical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)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problem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as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explained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introduction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new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appearance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day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not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entirely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clear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what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look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like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chose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options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After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final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closed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replaced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model.</w:t>
      </w:r>
    </w:p>
    <w:p w14:paraId="1A146714" w14:textId="1DD95C4A" w:rsidR="00FC6FBD" w:rsidRPr="004E73E0" w:rsidRDefault="006763B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34176" behindDoc="0" locked="0" layoutInCell="1" allowOverlap="1" wp14:anchorId="202B6C92" wp14:editId="25B3E8A3">
            <wp:simplePos x="0" y="0"/>
            <wp:positionH relativeFrom="column">
              <wp:posOffset>-52070</wp:posOffset>
            </wp:positionH>
            <wp:positionV relativeFrom="paragraph">
              <wp:posOffset>146685</wp:posOffset>
            </wp:positionV>
            <wp:extent cx="3409950" cy="2654935"/>
            <wp:effectExtent l="0" t="0" r="0" b="0"/>
            <wp:wrapSquare wrapText="bothSides"/>
            <wp:docPr id="289" name="Obrázek 289" descr="Z:\ict\Projekt DigiMe\2 - hala\H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ict\Projekt DigiMe\2 - hala\Hala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F39FE" w14:textId="77777777" w:rsidR="00FC6FBD" w:rsidRPr="004E73E0" w:rsidRDefault="00FC6F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300807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0C6112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E7FD8DF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9AFAC83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37A250F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FEC99DF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2D7EFA8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111CC3D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2D4E939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03F7DD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48BB8D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5005CA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FAC9B5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190EDB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55BA2D3" w14:textId="33989E11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826C7F" w14:textId="702758B1" w:rsidR="006B2864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20864" behindDoc="0" locked="0" layoutInCell="1" allowOverlap="1" wp14:anchorId="6ACC402D" wp14:editId="7EE734AC">
            <wp:simplePos x="0" y="0"/>
            <wp:positionH relativeFrom="column">
              <wp:posOffset>-809625</wp:posOffset>
            </wp:positionH>
            <wp:positionV relativeFrom="paragraph">
              <wp:posOffset>95250</wp:posOffset>
            </wp:positionV>
            <wp:extent cx="3475990" cy="2602230"/>
            <wp:effectExtent l="0" t="0" r="0" b="0"/>
            <wp:wrapSquare wrapText="bothSides"/>
            <wp:docPr id="290" name="Obrázek 290" descr="Z:\ict\Projekt DigiMe\2 - hala\IMG_20220524_10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ict\Projekt DigiMe\2 - hala\IMG_20220524_10104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90" cy="260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8F092" w14:textId="221D07DD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D81DFDC" w14:textId="0998AC00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A75FE6C" w14:textId="4796682D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AE46AF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DA6C0F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705609" w14:textId="3A1F2B3D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A18843" w14:textId="449211F3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8F548E2" w14:textId="20D78586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4F9D813" w14:textId="759B8D3C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FE31FCD" w14:textId="519184E3" w:rsidR="006B2864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30080" behindDoc="0" locked="0" layoutInCell="1" allowOverlap="1" wp14:anchorId="46794D56" wp14:editId="3EBFD28E">
            <wp:simplePos x="0" y="0"/>
            <wp:positionH relativeFrom="column">
              <wp:posOffset>-338455</wp:posOffset>
            </wp:positionH>
            <wp:positionV relativeFrom="paragraph">
              <wp:posOffset>283210</wp:posOffset>
            </wp:positionV>
            <wp:extent cx="3552825" cy="2659380"/>
            <wp:effectExtent l="0" t="0" r="0" b="0"/>
            <wp:wrapSquare wrapText="bothSides"/>
            <wp:docPr id="291" name="Obrázek 291" descr="Z:\ict\Projekt DigiMe\2 - hala\IMG_20220524_10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ict\Projekt DigiMe\2 - hala\IMG_20220524_10100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528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7DF93" w14:textId="63FA1089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B58FE03" w14:textId="7E854AFF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015C3B6" w14:textId="69ED598E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E01D1F0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DFE691" w14:textId="12F97ACA" w:rsidR="006B2864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E85ABF" w14:textId="77EE102C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2EF706F" w14:textId="36B8FCF6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CD2A68" w14:textId="069E3B43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F543188" w14:textId="1C9066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AB7B5CD" w14:textId="24C659C2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86E2A9C" w14:textId="777777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0BE76F" w14:textId="2384B787" w:rsidR="006B2864" w:rsidRPr="004E73E0" w:rsidRDefault="00246DC1" w:rsidP="00BE00E2">
      <w:pPr>
        <w:pStyle w:val="Nadpis2"/>
        <w:jc w:val="left"/>
        <w:rPr>
          <w:rFonts w:cstheme="majorHAnsi"/>
          <w:b/>
          <w:color w:val="002060"/>
        </w:rPr>
      </w:pPr>
      <w:bookmarkStart w:id="27" w:name="_Toc118034055"/>
      <w:proofErr w:type="spellStart"/>
      <w:r w:rsidRPr="004E73E0">
        <w:rPr>
          <w:rFonts w:cstheme="majorHAnsi"/>
          <w:b/>
          <w:color w:val="002060"/>
        </w:rPr>
        <w:lastRenderedPageBreak/>
        <w:t>Athletic</w:t>
      </w:r>
      <w:proofErr w:type="spellEnd"/>
      <w:r w:rsidRPr="004E73E0">
        <w:rPr>
          <w:rFonts w:cstheme="majorHAnsi"/>
          <w:b/>
          <w:color w:val="002060"/>
        </w:rPr>
        <w:t xml:space="preserve"> oval</w:t>
      </w:r>
      <w:bookmarkEnd w:id="27"/>
    </w:p>
    <w:p w14:paraId="67F8350F" w14:textId="301CA1EE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0BA661D" w14:textId="3CB43DC6" w:rsidR="006B2864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hAnsiTheme="majorHAnsi" w:cstheme="majorHAnsi"/>
        </w:rPr>
        <w:t>W</w:t>
      </w:r>
      <w:r w:rsidRPr="004E73E0">
        <w:rPr>
          <w:rFonts w:asciiTheme="majorHAnsi" w:eastAsia="Times New Roman" w:hAnsiTheme="majorHAnsi" w:cstheme="majorHAnsi"/>
          <w:lang w:eastAsia="cs-CZ"/>
        </w:rPr>
        <w:t>hen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oval,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again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had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divide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into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3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parts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each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separately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19EC49BE" w14:textId="65797B4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8D5C462" w14:textId="01F6CFB3" w:rsidR="006B2864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77184" behindDoc="0" locked="0" layoutInCell="1" allowOverlap="1" wp14:anchorId="47C1D005" wp14:editId="5AD023F7">
            <wp:simplePos x="0" y="0"/>
            <wp:positionH relativeFrom="column">
              <wp:posOffset>3175</wp:posOffset>
            </wp:positionH>
            <wp:positionV relativeFrom="paragraph">
              <wp:posOffset>17780</wp:posOffset>
            </wp:positionV>
            <wp:extent cx="3441700" cy="1951990"/>
            <wp:effectExtent l="0" t="0" r="6350" b="0"/>
            <wp:wrapSquare wrapText="bothSides"/>
            <wp:docPr id="296" name="Obrázek 296" descr="Z:\ict\Projekt DigiMe\9 - ovál\Ov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ict\Projekt DigiMe\9 - ovál\Ova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5" t="26774" r="10769" b="11932"/>
                    <a:stretch/>
                  </pic:blipFill>
                  <pic:spPr bwMode="auto">
                    <a:xfrm>
                      <a:off x="0" y="0"/>
                      <a:ext cx="344170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BAC95" w14:textId="1645F7C9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578A6D3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0A4A632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788B92F" w14:textId="6B8F0149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33524EE" w14:textId="64105F3C" w:rsidR="006B2864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48512" behindDoc="0" locked="0" layoutInCell="1" allowOverlap="1" wp14:anchorId="63574C5C" wp14:editId="1BB1CDE5">
            <wp:simplePos x="0" y="0"/>
            <wp:positionH relativeFrom="column">
              <wp:posOffset>-187960</wp:posOffset>
            </wp:positionH>
            <wp:positionV relativeFrom="paragraph">
              <wp:posOffset>198120</wp:posOffset>
            </wp:positionV>
            <wp:extent cx="3071495" cy="2545080"/>
            <wp:effectExtent l="0" t="0" r="0" b="7620"/>
            <wp:wrapSquare wrapText="bothSides"/>
            <wp:docPr id="297" name="Obrázek 297" descr="Z:\ict\Projekt DigiMe\9 - ovál\Oval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ict\Projekt DigiMe\9 - ovál\Oval 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2" t="9643" r="2410" b="7711"/>
                    <a:stretch/>
                  </pic:blipFill>
                  <pic:spPr bwMode="auto">
                    <a:xfrm>
                      <a:off x="0" y="0"/>
                      <a:ext cx="3071495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684AC" w14:textId="29C2C565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AC7586" w14:textId="2BCFF5AB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259AFB" w14:textId="5352D0E8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B7480E" w14:textId="2D42FF3D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E5415C1" w14:textId="3071A543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D370B1" w14:textId="37189FE4" w:rsidR="006B2864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91872" behindDoc="0" locked="0" layoutInCell="1" allowOverlap="1" wp14:anchorId="1279F2E3" wp14:editId="53C8B243">
            <wp:simplePos x="0" y="0"/>
            <wp:positionH relativeFrom="column">
              <wp:posOffset>-605651</wp:posOffset>
            </wp:positionH>
            <wp:positionV relativeFrom="paragraph">
              <wp:posOffset>268059</wp:posOffset>
            </wp:positionV>
            <wp:extent cx="4810760" cy="3599815"/>
            <wp:effectExtent l="0" t="4128" r="4763" b="4762"/>
            <wp:wrapSquare wrapText="bothSides"/>
            <wp:docPr id="295" name="Obrázek 295" descr="Z:\ict\Projekt DigiMe\9 - ovál\IMG_20220428_07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ict\Projekt DigiMe\9 - ovál\IMG_20220428_07341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107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71F7F" w14:textId="253D2DF4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A04C3D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9998CD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B87C5BD" w14:textId="5548D573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B9D89F" w14:textId="661C2A84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B83A6E" w14:textId="66318ED1" w:rsidR="006B2864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25312" behindDoc="0" locked="0" layoutInCell="1" allowOverlap="1" wp14:anchorId="28C4EB01" wp14:editId="6256E6BF">
            <wp:simplePos x="0" y="0"/>
            <wp:positionH relativeFrom="column">
              <wp:posOffset>-464185</wp:posOffset>
            </wp:positionH>
            <wp:positionV relativeFrom="paragraph">
              <wp:posOffset>230505</wp:posOffset>
            </wp:positionV>
            <wp:extent cx="2042160" cy="1439545"/>
            <wp:effectExtent l="0" t="0" r="0" b="8255"/>
            <wp:wrapSquare wrapText="bothSides"/>
            <wp:docPr id="347" name="Obrázek 347" descr="C:\Users\pn\Dropbox\projekt\Projekt DigiMe\screen piskov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n\Dropbox\projekt\Projekt DigiMe\screen piskoviste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42F" w:rsidRPr="004E73E0">
        <w:rPr>
          <w:rFonts w:asciiTheme="majorHAnsi" w:eastAsia="Times New Roman" w:hAnsiTheme="majorHAnsi" w:cstheme="majorHAnsi"/>
          <w:lang w:eastAsia="cs-CZ"/>
        </w:rPr>
        <w:t xml:space="preserve">          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sandbox</w:t>
      </w:r>
      <w:proofErr w:type="spellEnd"/>
    </w:p>
    <w:p w14:paraId="3CA672AA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889C264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F35FFA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B5D802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2C8490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3E67F39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AB91BC" w14:textId="77777777" w:rsidR="006B2864" w:rsidRPr="004E73E0" w:rsidRDefault="006B286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B7A4A8" w14:textId="77777777" w:rsidR="00246DC1" w:rsidRPr="004E73E0" w:rsidRDefault="00246DC1" w:rsidP="00C5039D">
      <w:pPr>
        <w:rPr>
          <w:rFonts w:asciiTheme="majorHAnsi" w:hAnsiTheme="majorHAnsi" w:cstheme="majorHAnsi"/>
          <w:b/>
          <w:color w:val="002060"/>
        </w:rPr>
      </w:pPr>
    </w:p>
    <w:p w14:paraId="41E79E39" w14:textId="04E6221F" w:rsidR="001D072C" w:rsidRPr="004E73E0" w:rsidRDefault="00246DC1" w:rsidP="00BE00E2">
      <w:pPr>
        <w:pStyle w:val="Nadpis2"/>
        <w:jc w:val="left"/>
        <w:rPr>
          <w:rFonts w:cstheme="majorHAnsi"/>
          <w:b/>
          <w:color w:val="002060"/>
        </w:rPr>
      </w:pPr>
      <w:bookmarkStart w:id="28" w:name="_Toc118034056"/>
      <w:proofErr w:type="spellStart"/>
      <w:r w:rsidRPr="004E73E0">
        <w:rPr>
          <w:rFonts w:cstheme="majorHAnsi"/>
          <w:b/>
          <w:color w:val="002060"/>
        </w:rPr>
        <w:lastRenderedPageBreak/>
        <w:t>Football</w:t>
      </w:r>
      <w:proofErr w:type="spellEnd"/>
      <w:r w:rsidRPr="004E73E0">
        <w:rPr>
          <w:rFonts w:cstheme="majorHAnsi"/>
          <w:b/>
          <w:color w:val="002060"/>
        </w:rPr>
        <w:t xml:space="preserve"> stadium</w:t>
      </w:r>
      <w:bookmarkEnd w:id="28"/>
    </w:p>
    <w:p w14:paraId="0C09AC82" w14:textId="5BBFF95B" w:rsidR="00E95C85" w:rsidRPr="004E73E0" w:rsidRDefault="00246DC1" w:rsidP="00BE00E2">
      <w:pPr>
        <w:pStyle w:val="Nadpis3"/>
        <w:rPr>
          <w:rFonts w:cstheme="majorHAnsi"/>
          <w:b/>
          <w:color w:val="002060"/>
        </w:rPr>
      </w:pPr>
      <w:bookmarkStart w:id="29" w:name="_Toc118034057"/>
      <w:r w:rsidRPr="004E73E0">
        <w:rPr>
          <w:rFonts w:eastAsia="Times New Roman" w:cstheme="majorHAnsi"/>
          <w:b/>
          <w:noProof/>
          <w:lang w:eastAsia="cs-CZ"/>
        </w:rPr>
        <w:t>Flat</w:t>
      </w:r>
      <w:bookmarkEnd w:id="29"/>
    </w:p>
    <w:p w14:paraId="6A44FCE8" w14:textId="7E73F47A" w:rsidR="00E95C85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TinkerCad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made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"lines"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both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stadiums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inner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part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field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sprayed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paintbrush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790F0E6B" w14:textId="7830A50D" w:rsidR="00F60773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94592" behindDoc="0" locked="0" layoutInCell="1" allowOverlap="1" wp14:anchorId="61D44C3B" wp14:editId="0A19D205">
            <wp:simplePos x="0" y="0"/>
            <wp:positionH relativeFrom="column">
              <wp:posOffset>126365</wp:posOffset>
            </wp:positionH>
            <wp:positionV relativeFrom="paragraph">
              <wp:posOffset>121285</wp:posOffset>
            </wp:positionV>
            <wp:extent cx="4961890" cy="3060700"/>
            <wp:effectExtent l="0" t="0" r="0" b="6350"/>
            <wp:wrapSquare wrapText="bothSides"/>
            <wp:docPr id="298" name="Obrázek 298" descr="Z:\ict\Projekt DigiMe\12 - fotbal\Fotb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ict\Projekt DigiMe\12 - fotbal\Fotbal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747CA" w14:textId="7454E70C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37A05B8" w14:textId="7D5BF39B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3A4EEB" w14:textId="20403C65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6F25693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9F03100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E94A08C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6DFE2A4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0687DF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9724C5" w14:textId="65439705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86A5A3B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1459E9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C9F645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F97880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90B2A0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215BCC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5CB795F" w14:textId="4C3BF2FB" w:rsidR="00E95C85" w:rsidRPr="004E73E0" w:rsidRDefault="0050727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06880" behindDoc="0" locked="0" layoutInCell="1" allowOverlap="1" wp14:anchorId="665380F3" wp14:editId="01898F57">
            <wp:simplePos x="0" y="0"/>
            <wp:positionH relativeFrom="column">
              <wp:posOffset>-2426970</wp:posOffset>
            </wp:positionH>
            <wp:positionV relativeFrom="paragraph">
              <wp:posOffset>567690</wp:posOffset>
            </wp:positionV>
            <wp:extent cx="3881755" cy="2907030"/>
            <wp:effectExtent l="0" t="7937" r="0" b="0"/>
            <wp:wrapSquare wrapText="bothSides"/>
            <wp:docPr id="300" name="Obrázek 300" descr="Z:\ict\Projekt DigiMe\12 - fotbal\IMG_20220524_1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ict\Projekt DigiMe\12 - fotbal\IMG_20220524_10093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175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471F"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08928" behindDoc="0" locked="0" layoutInCell="1" allowOverlap="1" wp14:anchorId="2890906A" wp14:editId="506347DD">
            <wp:simplePos x="0" y="0"/>
            <wp:positionH relativeFrom="column">
              <wp:posOffset>-5479415</wp:posOffset>
            </wp:positionH>
            <wp:positionV relativeFrom="paragraph">
              <wp:posOffset>693420</wp:posOffset>
            </wp:positionV>
            <wp:extent cx="3864610" cy="2894330"/>
            <wp:effectExtent l="8890" t="0" r="0" b="0"/>
            <wp:wrapSquare wrapText="bothSides"/>
            <wp:docPr id="299" name="Obrázek 299" descr="Z:\ict\Projekt DigiMe\12 - fotbal\IMG_20220524_10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ict\Projekt DigiMe\12 - fotbal\IMG_20220524_10092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4610" cy="289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C30AA" w14:textId="062407CF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140D06F" w14:textId="725CFC04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E88DE89" w14:textId="6B903BA2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3CDF330" w14:textId="3D746B46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AE3CCF6" w14:textId="7C4769E8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067BF5E" w14:textId="743D2A99" w:rsidR="0035471F" w:rsidRPr="004E73E0" w:rsidRDefault="001811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28384" behindDoc="0" locked="0" layoutInCell="1" allowOverlap="1" wp14:anchorId="7B641789" wp14:editId="420837EC">
            <wp:simplePos x="0" y="0"/>
            <wp:positionH relativeFrom="column">
              <wp:posOffset>4149725</wp:posOffset>
            </wp:positionH>
            <wp:positionV relativeFrom="paragraph">
              <wp:posOffset>100330</wp:posOffset>
            </wp:positionV>
            <wp:extent cx="1616710" cy="1495425"/>
            <wp:effectExtent l="0" t="0" r="0" b="0"/>
            <wp:wrapSquare wrapText="bothSides"/>
            <wp:docPr id="341" name="Obrázek 341" descr="C:\Users\pn\Dropbox\projekt\Projekt DigiMe\IMG_20220429_11501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n\Dropbox\projekt\Projekt DigiMe\IMG_20220429_115011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265" r="2341" b="16180"/>
                    <a:stretch/>
                  </pic:blipFill>
                  <pic:spPr bwMode="auto">
                    <a:xfrm>
                      <a:off x="0" y="0"/>
                      <a:ext cx="161671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CAC13" w14:textId="77777777" w:rsidR="00BE00E2" w:rsidRPr="004E73E0" w:rsidRDefault="00BE00E2" w:rsidP="00C5039D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3D54815" w14:textId="77777777" w:rsidR="00BE00E2" w:rsidRPr="004E73E0" w:rsidRDefault="00BE00E2" w:rsidP="00C5039D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209A562" w14:textId="77777777" w:rsidR="00BE00E2" w:rsidRPr="004E73E0" w:rsidRDefault="00BE00E2" w:rsidP="00C5039D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F987E8D" w14:textId="77777777" w:rsidR="00BE00E2" w:rsidRPr="004E73E0" w:rsidRDefault="00BE00E2" w:rsidP="00C5039D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2FDC770" w14:textId="77777777" w:rsidR="00BE00E2" w:rsidRPr="004E73E0" w:rsidRDefault="00BE00E2" w:rsidP="00C5039D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CD09ECE" w14:textId="383BA38A" w:rsidR="00E95C85" w:rsidRPr="004E73E0" w:rsidRDefault="00246DC1" w:rsidP="00BE00E2">
      <w:pPr>
        <w:pStyle w:val="Bezmezer"/>
        <w:outlineLvl w:val="2"/>
        <w:rPr>
          <w:rFonts w:asciiTheme="majorHAnsi" w:eastAsia="Times New Roman" w:hAnsiTheme="majorHAnsi" w:cstheme="majorHAnsi"/>
          <w:b/>
          <w:noProof/>
          <w:lang w:eastAsia="cs-CZ"/>
        </w:rPr>
      </w:pPr>
      <w:bookmarkStart w:id="30" w:name="_Toc118034058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lastRenderedPageBreak/>
        <w:t>Football locker rooms</w:t>
      </w:r>
      <w:bookmarkEnd w:id="30"/>
    </w:p>
    <w:p w14:paraId="599A10F2" w14:textId="72824C0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88E91D" w14:textId="0BABA3F4" w:rsidR="00F60773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55680" behindDoc="0" locked="0" layoutInCell="1" allowOverlap="1" wp14:anchorId="7EC00F09" wp14:editId="1856FA09">
            <wp:simplePos x="0" y="0"/>
            <wp:positionH relativeFrom="column">
              <wp:posOffset>-128270</wp:posOffset>
            </wp:positionH>
            <wp:positionV relativeFrom="paragraph">
              <wp:posOffset>83185</wp:posOffset>
            </wp:positionV>
            <wp:extent cx="3552825" cy="2101215"/>
            <wp:effectExtent l="0" t="0" r="0" b="0"/>
            <wp:wrapSquare wrapText="bothSides"/>
            <wp:docPr id="302" name="Obrázek 302" descr="Z:\ict\Projekt DigiMe\4 - šatny fotbal\Šatny fotb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ict\Projekt DigiMe\4 - šatny fotbal\Šatny fotbal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9209F" w14:textId="3363CDD8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156128" w14:textId="663557F3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53D1CDD" w14:textId="133C0988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4892241" w14:textId="560CF6E3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BF3D488" w14:textId="50DB4D1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42D32BC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001B28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01EA49A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29D5DF9" w14:textId="7D951DAD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A2ACB82" w14:textId="7BAF2AF4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CE20F6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24A749" w14:textId="77777777" w:rsidR="001811A7" w:rsidRPr="004E73E0" w:rsidRDefault="001811A7" w:rsidP="001811A7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Kamila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draws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details</w:t>
      </w:r>
      <w:proofErr w:type="spellEnd"/>
    </w:p>
    <w:p w14:paraId="2CD3229C" w14:textId="3E54C1B4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E378B7" w14:textId="514416CD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C129D4" w14:textId="77777777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72097D" w14:textId="6D5C583F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6ACEF07" w14:textId="3B9D2758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3A924C0" w14:textId="0AB26280" w:rsidR="00E95C85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52608" behindDoc="0" locked="0" layoutInCell="1" allowOverlap="1" wp14:anchorId="7632ED72" wp14:editId="3FB88F92">
            <wp:simplePos x="0" y="0"/>
            <wp:positionH relativeFrom="column">
              <wp:posOffset>2689225</wp:posOffset>
            </wp:positionH>
            <wp:positionV relativeFrom="paragraph">
              <wp:posOffset>47625</wp:posOffset>
            </wp:positionV>
            <wp:extent cx="3924935" cy="2936240"/>
            <wp:effectExtent l="0" t="495300" r="0" b="473710"/>
            <wp:wrapSquare wrapText="bothSides"/>
            <wp:docPr id="301" name="Obrázek 301" descr="Z:\ict\Projekt DigiMe\4 - šatny fotbal\IMG_20220429_09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ict\Projekt DigiMe\4 - šatny fotbal\IMG_20220429_09463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4935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3AFFE" w14:textId="3EE58F11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06D43BC" w14:textId="2E4524FC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ACC4E60" w14:textId="53F18952" w:rsidR="00E95C85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2DEF98" w14:textId="45BCA859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932CA1" w14:textId="36241593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5C7043" w14:textId="724B753B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3DD4FCB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EBFB194" w14:textId="12C30978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B0C65D7" w14:textId="1669DDEE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5ABB23D" w14:textId="778F104A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8D13D1D" w14:textId="5F4F03F4" w:rsidR="00E95C85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64896" behindDoc="0" locked="0" layoutInCell="1" allowOverlap="1" wp14:anchorId="414CE0A3" wp14:editId="329C8FDC">
            <wp:simplePos x="0" y="0"/>
            <wp:positionH relativeFrom="column">
              <wp:posOffset>-128270</wp:posOffset>
            </wp:positionH>
            <wp:positionV relativeFrom="paragraph">
              <wp:posOffset>238760</wp:posOffset>
            </wp:positionV>
            <wp:extent cx="3114675" cy="2331720"/>
            <wp:effectExtent l="0" t="0" r="0" b="0"/>
            <wp:wrapSquare wrapText="bothSides"/>
            <wp:docPr id="303" name="Obrázek 303" descr="Z:\ict\Projekt DigiMe\4 - šatny fotbal\IMG_20220524_10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ict\Projekt DigiMe\4 - šatny fotbal\IMG_20220524_10102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="00246DC1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246DC1" w:rsidRPr="004E73E0">
        <w:rPr>
          <w:rFonts w:asciiTheme="majorHAnsi" w:eastAsia="Times New Roman" w:hAnsiTheme="majorHAnsi" w:cstheme="majorHAnsi"/>
          <w:lang w:eastAsia="cs-CZ"/>
        </w:rPr>
        <w:t>form</w:t>
      </w:r>
      <w:proofErr w:type="spellEnd"/>
    </w:p>
    <w:p w14:paraId="2E2238FC" w14:textId="0A2A8D0B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F0DEE8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893258" w14:textId="77777777" w:rsidR="00246DC1" w:rsidRPr="004E73E0" w:rsidRDefault="00246DC1" w:rsidP="00246DC1">
      <w:pPr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8504BF5" w14:textId="6C4B0638" w:rsidR="00BE00E2" w:rsidRDefault="00BE00E2" w:rsidP="00246DC1">
      <w:pPr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53A8CA1" w14:textId="0231C0C1" w:rsidR="001811A7" w:rsidRDefault="001811A7" w:rsidP="00246DC1">
      <w:pPr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9BC4B6F" w14:textId="57A6B851" w:rsidR="001811A7" w:rsidRDefault="001811A7" w:rsidP="00246DC1">
      <w:pPr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1F9E7D9" w14:textId="77777777" w:rsidR="001811A7" w:rsidRPr="004E73E0" w:rsidRDefault="001811A7" w:rsidP="00246DC1">
      <w:pPr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C444D3D" w14:textId="77777777" w:rsidR="00BE00E2" w:rsidRPr="004E73E0" w:rsidRDefault="00BE00E2" w:rsidP="00246DC1">
      <w:pPr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B6DC48E" w14:textId="7B7ED87E" w:rsidR="00246DC1" w:rsidRPr="004E73E0" w:rsidRDefault="00246DC1" w:rsidP="00BE00E2">
      <w:pPr>
        <w:pStyle w:val="Nadpis3"/>
        <w:rPr>
          <w:rFonts w:eastAsia="Times New Roman" w:cstheme="majorHAnsi"/>
          <w:b/>
          <w:noProof/>
          <w:lang w:eastAsia="cs-CZ"/>
        </w:rPr>
      </w:pPr>
      <w:bookmarkStart w:id="31" w:name="_Toc118034059"/>
      <w:r w:rsidRPr="004E73E0">
        <w:rPr>
          <w:rFonts w:eastAsia="Times New Roman" w:cstheme="majorHAnsi"/>
          <w:b/>
          <w:noProof/>
          <w:lang w:eastAsia="cs-CZ"/>
        </w:rPr>
        <w:t>Football stadium accessories</w:t>
      </w:r>
      <w:bookmarkEnd w:id="31"/>
    </w:p>
    <w:p w14:paraId="4718E07F" w14:textId="4D1A4AEF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0097335" w14:textId="046DA75D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6C12EA" w14:textId="7DBA3BD3" w:rsidR="00F60773" w:rsidRPr="004E73E0" w:rsidRDefault="0050727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40672" behindDoc="0" locked="0" layoutInCell="1" allowOverlap="1" wp14:anchorId="0C2D2749" wp14:editId="6C9611D3">
            <wp:simplePos x="0" y="0"/>
            <wp:positionH relativeFrom="column">
              <wp:posOffset>-518795</wp:posOffset>
            </wp:positionH>
            <wp:positionV relativeFrom="paragraph">
              <wp:posOffset>83820</wp:posOffset>
            </wp:positionV>
            <wp:extent cx="4952365" cy="3708400"/>
            <wp:effectExtent l="0" t="0" r="635" b="6350"/>
            <wp:wrapSquare wrapText="bothSides"/>
            <wp:docPr id="304" name="Obrázek 304" descr="Z:\ict\Projekt DigiMe\4 - šatny fotbal\IMG_20220524_10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ict\Projekt DigiMe\4 - šatny fotbal\IMG_20220524_10093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5572F" w14:textId="7E13A1D0" w:rsidR="00246DC1" w:rsidRPr="004E73E0" w:rsidRDefault="00246DC1" w:rsidP="00246DC1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Grandstands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visitors</w:t>
      </w:r>
      <w:proofErr w:type="spellEnd"/>
    </w:p>
    <w:p w14:paraId="25D8F330" w14:textId="757E829C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EF65248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ABF3F78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F2919F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C94EFD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E80BAB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1444BD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9DC12F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A08D63C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00F6B13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A8BA958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AEC6EF5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B698C9E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B44342E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92BE0D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291BD6F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1D1474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A68AC5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267F4F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1EEC812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07E5A97" w14:textId="09951A7D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663D08" w14:textId="27FA8DCF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F401E37" w14:textId="0EDD5E72" w:rsidR="00F60773" w:rsidRPr="004E73E0" w:rsidRDefault="00246DC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42720" behindDoc="0" locked="0" layoutInCell="1" allowOverlap="1" wp14:anchorId="3B0AF639" wp14:editId="332B8CB1">
            <wp:simplePos x="0" y="0"/>
            <wp:positionH relativeFrom="column">
              <wp:posOffset>-228482</wp:posOffset>
            </wp:positionH>
            <wp:positionV relativeFrom="paragraph">
              <wp:posOffset>286651</wp:posOffset>
            </wp:positionV>
            <wp:extent cx="3359785" cy="3164205"/>
            <wp:effectExtent l="0" t="0" r="0" b="0"/>
            <wp:wrapSquare wrapText="bothSides"/>
            <wp:docPr id="305" name="Obrázek 305" descr="Z:\ict\Projekt DigiMe\12 - fotbal\Brank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ict\Projekt DigiMe\12 - fotbal\Branky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73" w:rsidRPr="004E73E0">
        <w:rPr>
          <w:rFonts w:asciiTheme="majorHAnsi" w:eastAsia="Times New Roman" w:hAnsiTheme="majorHAnsi" w:cstheme="majorHAnsi"/>
          <w:lang w:eastAsia="cs-CZ"/>
        </w:rPr>
        <w:t xml:space="preserve">                                       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Soccer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goals</w:t>
      </w:r>
      <w:proofErr w:type="spellEnd"/>
    </w:p>
    <w:p w14:paraId="59D41AAA" w14:textId="51FA2B80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44768" behindDoc="0" locked="0" layoutInCell="1" allowOverlap="1" wp14:anchorId="338F0E2C" wp14:editId="5150AC2C">
            <wp:simplePos x="0" y="0"/>
            <wp:positionH relativeFrom="column">
              <wp:posOffset>-523875</wp:posOffset>
            </wp:positionH>
            <wp:positionV relativeFrom="paragraph">
              <wp:posOffset>14605</wp:posOffset>
            </wp:positionV>
            <wp:extent cx="3975735" cy="2976880"/>
            <wp:effectExtent l="4128" t="0" r="0" b="0"/>
            <wp:wrapSquare wrapText="bothSides"/>
            <wp:docPr id="306" name="Obrázek 306" descr="Z:\ict\Projekt DigiMe\12 - fotbal\IMG_20220524_1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ict\Projekt DigiMe\12 - fotbal\IMG_20220524_100946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573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FE12C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EF234A" w14:textId="77777777" w:rsidR="00716054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2456AB4" w14:textId="77777777" w:rsidR="00716054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E74D390" w14:textId="54DBB7D0" w:rsidR="0065142F" w:rsidRPr="004E73E0" w:rsidRDefault="00716054" w:rsidP="00BE00E2">
      <w:pPr>
        <w:pStyle w:val="Bezmezer"/>
        <w:outlineLvl w:val="1"/>
        <w:rPr>
          <w:rFonts w:asciiTheme="majorHAnsi" w:eastAsia="Times New Roman" w:hAnsiTheme="majorHAnsi" w:cstheme="majorHAnsi"/>
          <w:b/>
          <w:noProof/>
          <w:lang w:eastAsia="cs-CZ"/>
        </w:rPr>
      </w:pPr>
      <w:bookmarkStart w:id="32" w:name="_Toc118034060"/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Administrative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building</w:t>
      </w:r>
      <w:bookmarkEnd w:id="32"/>
      <w:proofErr w:type="spellEnd"/>
    </w:p>
    <w:p w14:paraId="52E5020B" w14:textId="071484C1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inline distT="0" distB="0" distL="0" distR="0" wp14:anchorId="5CF961AB" wp14:editId="4C63C622">
            <wp:extent cx="4366517" cy="3304424"/>
            <wp:effectExtent l="0" t="0" r="0" b="0"/>
            <wp:docPr id="345" name="Obrázek 345" descr="C:\Users\pn\Dropbox\projekt\Projekt DigiMe\Screen budova vedle cistic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n\Dropbox\projekt\Projekt DigiMe\Screen budova vedle cisticky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084" cy="330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DC01C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94FF573" w14:textId="12C6AF8C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inline distT="0" distB="0" distL="0" distR="0" wp14:anchorId="7E61CD8D" wp14:editId="72DE7FA9">
            <wp:extent cx="5756910" cy="4311145"/>
            <wp:effectExtent l="0" t="0" r="0" b="0"/>
            <wp:docPr id="346" name="Obrázek 346" descr="C:\Users\pn\Dropbox\projekt\Projekt DigiMe\240522\IMG_20220524_10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n\Dropbox\projekt\Projekt DigiMe\240522\IMG_20220524_10095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F93E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A71AFC5" w14:textId="17D070B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280D727" w14:textId="77777777" w:rsidR="00716054" w:rsidRPr="004E73E0" w:rsidRDefault="00716054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D81C618" w14:textId="5002D5C9" w:rsidR="008C6CDC" w:rsidRPr="004E73E0" w:rsidRDefault="00716054" w:rsidP="00BE00E2">
      <w:pPr>
        <w:pStyle w:val="Bezmezer"/>
        <w:outlineLvl w:val="1"/>
        <w:rPr>
          <w:rFonts w:asciiTheme="majorHAnsi" w:eastAsia="Times New Roman" w:hAnsiTheme="majorHAnsi" w:cstheme="majorHAnsi"/>
          <w:lang w:eastAsia="cs-CZ"/>
        </w:rPr>
      </w:pPr>
      <w:bookmarkStart w:id="33" w:name="_Toc118034061"/>
      <w:r w:rsidRPr="004E73E0">
        <w:rPr>
          <w:rFonts w:asciiTheme="majorHAnsi" w:hAnsiTheme="majorHAnsi" w:cstheme="majorHAnsi"/>
          <w:b/>
          <w:color w:val="002060"/>
        </w:rPr>
        <w:t xml:space="preserve">Bowling </w:t>
      </w:r>
      <w:proofErr w:type="spellStart"/>
      <w:r w:rsidRPr="004E73E0">
        <w:rPr>
          <w:rFonts w:asciiTheme="majorHAnsi" w:hAnsiTheme="majorHAnsi" w:cstheme="majorHAnsi"/>
          <w:b/>
          <w:color w:val="002060"/>
        </w:rPr>
        <w:t>alley</w:t>
      </w:r>
      <w:bookmarkEnd w:id="33"/>
      <w:proofErr w:type="spellEnd"/>
    </w:p>
    <w:p w14:paraId="0CA9EA36" w14:textId="6D5C376F" w:rsidR="00F60773" w:rsidRPr="004E73E0" w:rsidRDefault="008C6CD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52960" behindDoc="0" locked="0" layoutInCell="1" allowOverlap="1" wp14:anchorId="54F6BA16" wp14:editId="141E3E41">
            <wp:simplePos x="0" y="0"/>
            <wp:positionH relativeFrom="column">
              <wp:posOffset>3810</wp:posOffset>
            </wp:positionH>
            <wp:positionV relativeFrom="paragraph">
              <wp:posOffset>5080</wp:posOffset>
            </wp:positionV>
            <wp:extent cx="3842385" cy="2661920"/>
            <wp:effectExtent l="0" t="0" r="5715" b="5080"/>
            <wp:wrapSquare wrapText="bothSides"/>
            <wp:docPr id="314" name="Obrázek 314" descr="C:\Users\pn\Dropbox\projekt\Projekt DigiMe\3 - kuželna\Kužel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n\Dropbox\projekt\Projekt DigiMe\3 - kuželna\Kuželna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385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AC765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3D6E0D1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57B882C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23B614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80D2303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B050CC5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BC7C3DF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9B227D7" w14:textId="002DEBD8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AF372D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E48B8C" w14:textId="0E530D9E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8CA374D" w14:textId="233E10F6" w:rsidR="00916216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82304" behindDoc="0" locked="0" layoutInCell="1" allowOverlap="1" wp14:anchorId="339EF85A" wp14:editId="3CC6A9B6">
            <wp:simplePos x="0" y="0"/>
            <wp:positionH relativeFrom="column">
              <wp:posOffset>-1983105</wp:posOffset>
            </wp:positionH>
            <wp:positionV relativeFrom="paragraph">
              <wp:posOffset>300990</wp:posOffset>
            </wp:positionV>
            <wp:extent cx="4133215" cy="3095625"/>
            <wp:effectExtent l="0" t="0" r="0" b="0"/>
            <wp:wrapSquare wrapText="bothSides"/>
            <wp:docPr id="312" name="Obrázek 312" descr="C:\Users\pn\Dropbox\projekt\Projekt DigiMe\3 - kuželna\IMG_20220524_13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n\Dropbox\projekt\Projekt DigiMe\3 - kuželna\IMG_20220524_13182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85CB6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BC9A6DA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12F940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F0D010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6AB80C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239413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9F49671" w14:textId="1C9A8A3A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B5A15E" w14:textId="25FC8C3C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49CA1A7" w14:textId="77777777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3C11FF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8B05CE" w14:textId="19E82F94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6A8315" w14:textId="0645C40B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338EE7" w14:textId="064C62B4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FFDF854" w14:textId="135E8EF2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D2C8223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894776" w14:textId="7B7605FF" w:rsidR="00916216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565568" behindDoc="0" locked="0" layoutInCell="1" allowOverlap="1" wp14:anchorId="1EE2953F" wp14:editId="67424EB5">
            <wp:simplePos x="0" y="0"/>
            <wp:positionH relativeFrom="column">
              <wp:posOffset>5080</wp:posOffset>
            </wp:positionH>
            <wp:positionV relativeFrom="paragraph">
              <wp:posOffset>73660</wp:posOffset>
            </wp:positionV>
            <wp:extent cx="3613785" cy="2706370"/>
            <wp:effectExtent l="0" t="0" r="0" b="0"/>
            <wp:wrapSquare wrapText="bothSides"/>
            <wp:docPr id="313" name="Obrázek 313" descr="C:\Users\pn\Dropbox\projekt\Projekt DigiMe\3 - kuželna\IMG_20220524_13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n\Dropbox\projekt\Projekt DigiMe\3 - kuželna\IMG_20220524_13184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785" cy="270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77667" w14:textId="533F4659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7D5FC8C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466A5E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36B5F7C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93AC886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2BAA86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939BB75" w14:textId="79D1018B" w:rsidR="00916216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351FB7" w14:textId="2B0E90D0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8D65387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6D95D2F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BD89A48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FA39D90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2E07C3F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3D70610" w14:textId="7777777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B105527" w14:textId="7DC309EC" w:rsidR="00916216" w:rsidRPr="004E73E0" w:rsidRDefault="00716054" w:rsidP="00BE00E2">
      <w:pPr>
        <w:pStyle w:val="Nadpis2"/>
        <w:jc w:val="left"/>
        <w:rPr>
          <w:rFonts w:cstheme="majorHAnsi"/>
          <w:b/>
          <w:color w:val="002060"/>
        </w:rPr>
      </w:pPr>
      <w:bookmarkStart w:id="34" w:name="_Toc118034062"/>
      <w:r w:rsidRPr="004E73E0">
        <w:rPr>
          <w:rFonts w:cstheme="majorHAnsi"/>
          <w:b/>
          <w:color w:val="002060"/>
        </w:rPr>
        <w:lastRenderedPageBreak/>
        <w:t>Hostel</w:t>
      </w:r>
      <w:bookmarkEnd w:id="34"/>
    </w:p>
    <w:p w14:paraId="2DE4E5EC" w14:textId="39657CEA" w:rsidR="008C6CDC" w:rsidRPr="004E73E0" w:rsidRDefault="0072181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55008" behindDoc="0" locked="0" layoutInCell="1" allowOverlap="1" wp14:anchorId="3853A0AD" wp14:editId="364D4676">
            <wp:simplePos x="0" y="0"/>
            <wp:positionH relativeFrom="column">
              <wp:posOffset>-90170</wp:posOffset>
            </wp:positionH>
            <wp:positionV relativeFrom="paragraph">
              <wp:posOffset>88265</wp:posOffset>
            </wp:positionV>
            <wp:extent cx="3143250" cy="2454910"/>
            <wp:effectExtent l="0" t="0" r="0" b="0"/>
            <wp:wrapSquare wrapText="bothSides"/>
            <wp:docPr id="321" name="Obrázek 321" descr="C:\Users\pn\Dropbox\projekt\Projekt DigiMe\7 - PENZION\Penz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n\Dropbox\projekt\Projekt DigiMe\7 - PENZION\Penzion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F7BA0" w14:textId="0B1818A9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56ADC0" w14:textId="2BD30A44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54658E" w14:textId="5A3DA7F8" w:rsidR="00916216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86400" behindDoc="0" locked="0" layoutInCell="1" allowOverlap="1" wp14:anchorId="1EB7891C" wp14:editId="6C63C38F">
            <wp:simplePos x="0" y="0"/>
            <wp:positionH relativeFrom="column">
              <wp:posOffset>-233680</wp:posOffset>
            </wp:positionH>
            <wp:positionV relativeFrom="paragraph">
              <wp:posOffset>130175</wp:posOffset>
            </wp:positionV>
            <wp:extent cx="3848735" cy="2879725"/>
            <wp:effectExtent l="8255" t="0" r="7620" b="7620"/>
            <wp:wrapSquare wrapText="bothSides"/>
            <wp:docPr id="318" name="Obrázek 318" descr="C:\Users\pn\Dropbox\projekt\Projekt DigiMe\7 - PENZION\IMG_20220429_09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n\Dropbox\projekt\Projekt DigiMe\7 - PENZION\IMG_20220429_09471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4873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8EB61" w14:textId="2F0C4F6E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FAA635" w14:textId="64302C0F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C6FB0D" w14:textId="64F08006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599D33F" w14:textId="5DD21D67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94A1A90" w14:textId="64ED00E8" w:rsidR="00916216" w:rsidRPr="004E73E0" w:rsidRDefault="00916216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0106D39" w14:textId="60BEE549" w:rsidR="00F60773" w:rsidRPr="004E73E0" w:rsidRDefault="0072181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57056" behindDoc="0" locked="0" layoutInCell="1" allowOverlap="1" wp14:anchorId="72F26150" wp14:editId="166F1ECD">
            <wp:simplePos x="0" y="0"/>
            <wp:positionH relativeFrom="column">
              <wp:posOffset>-587375</wp:posOffset>
            </wp:positionH>
            <wp:positionV relativeFrom="paragraph">
              <wp:posOffset>20320</wp:posOffset>
            </wp:positionV>
            <wp:extent cx="3845560" cy="2879725"/>
            <wp:effectExtent l="6667" t="0" r="9208" b="9207"/>
            <wp:wrapSquare wrapText="bothSides"/>
            <wp:docPr id="319" name="Obrázek 319" descr="C:\Users\pn\Dropbox\projekt\Projekt DigiMe\7 - PENZION\IMG_20220524_10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n\Dropbox\projekt\Projekt DigiMe\7 - PENZION\IMG_20220524_10091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55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ADD08" w14:textId="7CAD2171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A3E2DAA" w14:textId="77777777" w:rsidR="00F60773" w:rsidRPr="004E73E0" w:rsidRDefault="00F60773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A44F6F" w14:textId="799110ED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883767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6C261B4" w14:textId="07B47F54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2B16D2" w14:textId="00CBE2A0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176DB9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D94094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48F3699" w14:textId="1F73DC76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2E5457" w14:textId="3ADD51DD" w:rsidR="00E95C85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89472" behindDoc="0" locked="0" layoutInCell="1" allowOverlap="1" wp14:anchorId="608EF654" wp14:editId="17D79B07">
            <wp:simplePos x="0" y="0"/>
            <wp:positionH relativeFrom="column">
              <wp:posOffset>-315595</wp:posOffset>
            </wp:positionH>
            <wp:positionV relativeFrom="paragraph">
              <wp:posOffset>312420</wp:posOffset>
            </wp:positionV>
            <wp:extent cx="3489325" cy="2613025"/>
            <wp:effectExtent l="0" t="0" r="0" b="0"/>
            <wp:wrapSquare wrapText="bothSides"/>
            <wp:docPr id="320" name="Obrázek 320" descr="C:\Users\pn\Dropbox\projekt\Projekt DigiMe\7 - PENZION\IMG_20220524_10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n\Dropbox\projekt\Projekt DigiMe\7 - PENZION\IMG_20220524_10103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64F64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9009B99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75E288F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2469F9C" w14:textId="77777777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AFDCC8" w14:textId="67F264EC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916A918" w14:textId="5561E51E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79FA337" w14:textId="32453D5D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4FDE19" w14:textId="0408193C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BCD675" w14:textId="787C212A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D114038" w14:textId="77777777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6B5A82A" w14:textId="67CF23A9" w:rsidR="00E95C85" w:rsidRPr="004E73E0" w:rsidRDefault="00716054" w:rsidP="00BE00E2">
      <w:pPr>
        <w:pStyle w:val="Nadpis2"/>
        <w:jc w:val="left"/>
        <w:rPr>
          <w:rFonts w:cstheme="majorHAnsi"/>
          <w:b/>
          <w:color w:val="002060"/>
        </w:rPr>
      </w:pPr>
      <w:bookmarkStart w:id="35" w:name="_Toc118034063"/>
      <w:proofErr w:type="spellStart"/>
      <w:r w:rsidRPr="004E73E0">
        <w:rPr>
          <w:rFonts w:cstheme="majorHAnsi"/>
          <w:b/>
          <w:color w:val="002060"/>
        </w:rPr>
        <w:lastRenderedPageBreak/>
        <w:t>Substation</w:t>
      </w:r>
      <w:bookmarkEnd w:id="35"/>
      <w:proofErr w:type="spellEnd"/>
    </w:p>
    <w:p w14:paraId="292DD067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4F3CB6" w14:textId="50AF0E68" w:rsidR="000A148F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simpler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object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models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substation</w:t>
      </w:r>
      <w:proofErr w:type="spellEnd"/>
    </w:p>
    <w:p w14:paraId="05B67893" w14:textId="4102E0D1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12352" behindDoc="0" locked="0" layoutInCell="1" allowOverlap="1" wp14:anchorId="657A98C3" wp14:editId="26777A88">
            <wp:simplePos x="0" y="0"/>
            <wp:positionH relativeFrom="column">
              <wp:posOffset>95885</wp:posOffset>
            </wp:positionH>
            <wp:positionV relativeFrom="paragraph">
              <wp:posOffset>147955</wp:posOffset>
            </wp:positionV>
            <wp:extent cx="3759200" cy="5023485"/>
            <wp:effectExtent l="0" t="0" r="0" b="5715"/>
            <wp:wrapSquare wrapText="bothSides"/>
            <wp:docPr id="315" name="Obrázek 315" descr="C:\Users\pn\Dropbox\projekt\Projekt DigiMe\IMG_20220429_095056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IMG_20220429_095056_resize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502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8EC55" w14:textId="49619E4E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3EF4707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2480287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F95ECC6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5A9722C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08DE0C5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DF4B6CB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0153953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9450C1A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8EE3150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4E6AB2B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0417A0B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AF3E7B6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A0D2AA6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62A13F8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74D000F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0084006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78D1AB2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3B45E373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33382E1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A30ABE1" w14:textId="418D68C1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83ED524" w14:textId="7A4FACF3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D83C754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16B0EF6C" w14:textId="77777777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387B6A7" w14:textId="77777777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02CADAF" w14:textId="77777777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937D5CC" w14:textId="77777777" w:rsidR="00BE00E2" w:rsidRPr="004E73E0" w:rsidRDefault="00BE00E2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382C804" w14:textId="1172D55E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B402DDF" w14:textId="77777777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82CBDD8" w14:textId="20393172" w:rsidR="000A148F" w:rsidRPr="004E73E0" w:rsidRDefault="000A148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AF3EC59" w14:textId="77777777" w:rsidR="00BE00E2" w:rsidRPr="004E73E0" w:rsidRDefault="00BE00E2" w:rsidP="00BE00E2">
      <w:pPr>
        <w:pStyle w:val="Bezmezer"/>
        <w:rPr>
          <w:rFonts w:asciiTheme="majorHAnsi" w:hAnsiTheme="majorHAnsi" w:cstheme="majorHAnsi"/>
          <w:b/>
          <w:color w:val="002060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814400" behindDoc="0" locked="0" layoutInCell="1" allowOverlap="1" wp14:anchorId="2C06B0B0" wp14:editId="120BBF66">
            <wp:simplePos x="0" y="0"/>
            <wp:positionH relativeFrom="column">
              <wp:posOffset>-3852545</wp:posOffset>
            </wp:positionH>
            <wp:positionV relativeFrom="paragraph">
              <wp:posOffset>198755</wp:posOffset>
            </wp:positionV>
            <wp:extent cx="5640070" cy="3009900"/>
            <wp:effectExtent l="0" t="0" r="0" b="0"/>
            <wp:wrapSquare wrapText="bothSides"/>
            <wp:docPr id="316" name="Obrázek 316" descr="C:\Users\pn\OneDrive\Obrázky\Z fotoaparátu\2022\05\IMG_20220526_11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n\OneDrive\Obrázky\Z fotoaparátu\2022\05\IMG_20220526_113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57" b="6984"/>
                    <a:stretch/>
                  </pic:blipFill>
                  <pic:spPr bwMode="auto">
                    <a:xfrm>
                      <a:off x="0" y="0"/>
                      <a:ext cx="564007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C0A62" w14:textId="0ABEE894" w:rsidR="00A156AA" w:rsidRPr="004E73E0" w:rsidRDefault="00716054" w:rsidP="00BE00E2">
      <w:pPr>
        <w:pStyle w:val="Bezmezer"/>
        <w:outlineLvl w:val="1"/>
        <w:rPr>
          <w:rFonts w:asciiTheme="majorHAnsi" w:hAnsiTheme="majorHAnsi" w:cstheme="majorHAnsi"/>
          <w:b/>
          <w:color w:val="002060"/>
        </w:rPr>
      </w:pPr>
      <w:bookmarkStart w:id="36" w:name="_Toc118034064"/>
      <w:proofErr w:type="spellStart"/>
      <w:r w:rsidRPr="004E73E0">
        <w:rPr>
          <w:rFonts w:asciiTheme="majorHAnsi" w:hAnsiTheme="majorHAnsi" w:cstheme="majorHAnsi"/>
          <w:b/>
          <w:color w:val="002060"/>
        </w:rPr>
        <w:lastRenderedPageBreak/>
        <w:t>Volleyball</w:t>
      </w:r>
      <w:proofErr w:type="spellEnd"/>
      <w:r w:rsidRPr="004E73E0">
        <w:rPr>
          <w:rFonts w:asciiTheme="majorHAnsi" w:hAnsiTheme="majorHAnsi" w:cstheme="majorHAnsi"/>
          <w:b/>
          <w:color w:val="002060"/>
        </w:rPr>
        <w:t xml:space="preserve"> </w:t>
      </w:r>
      <w:proofErr w:type="spellStart"/>
      <w:r w:rsidRPr="004E73E0">
        <w:rPr>
          <w:rFonts w:asciiTheme="majorHAnsi" w:hAnsiTheme="majorHAnsi" w:cstheme="majorHAnsi"/>
          <w:b/>
          <w:color w:val="002060"/>
        </w:rPr>
        <w:t>courts</w:t>
      </w:r>
      <w:bookmarkEnd w:id="36"/>
      <w:proofErr w:type="spellEnd"/>
    </w:p>
    <w:p w14:paraId="58ED2BDD" w14:textId="32613ADB" w:rsidR="00BE00E2" w:rsidRPr="004E73E0" w:rsidRDefault="00BE00E2" w:rsidP="00BE00E2">
      <w:pPr>
        <w:pStyle w:val="Bezmezer"/>
        <w:outlineLvl w:val="1"/>
        <w:rPr>
          <w:rFonts w:asciiTheme="majorHAnsi" w:hAnsiTheme="majorHAnsi" w:cstheme="majorHAnsi"/>
          <w:b/>
          <w:color w:val="002060"/>
        </w:rPr>
      </w:pPr>
      <w:bookmarkStart w:id="37" w:name="_Toc117272251"/>
      <w:bookmarkStart w:id="38" w:name="_Toc117272586"/>
      <w:bookmarkStart w:id="39" w:name="_Toc118034065"/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765248" behindDoc="0" locked="0" layoutInCell="1" allowOverlap="1" wp14:anchorId="77FA56FB" wp14:editId="7F8236B6">
            <wp:simplePos x="0" y="0"/>
            <wp:positionH relativeFrom="column">
              <wp:posOffset>5537</wp:posOffset>
            </wp:positionH>
            <wp:positionV relativeFrom="paragraph">
              <wp:posOffset>108880</wp:posOffset>
            </wp:positionV>
            <wp:extent cx="4058285" cy="3421380"/>
            <wp:effectExtent l="0" t="0" r="0" b="7620"/>
            <wp:wrapSquare wrapText="bothSides"/>
            <wp:docPr id="327" name="Obrázek 327" descr="C:\Users\pn\Dropbox\projekt\Projekt DigiMe\13 - volejbal\Volejb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n\Dropbox\projekt\Projekt DigiMe\13 - volejbal\Volejbal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28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7"/>
      <w:bookmarkEnd w:id="38"/>
      <w:bookmarkEnd w:id="39"/>
    </w:p>
    <w:p w14:paraId="4E5F2EBA" w14:textId="15FD9A5E" w:rsidR="00BE00E2" w:rsidRPr="004E73E0" w:rsidRDefault="00BE00E2" w:rsidP="00BE00E2">
      <w:pPr>
        <w:pStyle w:val="Bezmezer"/>
        <w:outlineLvl w:val="1"/>
        <w:rPr>
          <w:rFonts w:asciiTheme="majorHAnsi" w:hAnsiTheme="majorHAnsi" w:cstheme="majorHAnsi"/>
          <w:b/>
          <w:color w:val="002060"/>
        </w:rPr>
      </w:pPr>
    </w:p>
    <w:p w14:paraId="65AF0BBF" w14:textId="407B860B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07629DC5" w14:textId="49904354" w:rsidR="00A156AA" w:rsidRPr="004E73E0" w:rsidRDefault="00BE00E2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69344" behindDoc="0" locked="0" layoutInCell="1" allowOverlap="1" wp14:anchorId="4A1AB481" wp14:editId="69F5677D">
            <wp:simplePos x="0" y="0"/>
            <wp:positionH relativeFrom="column">
              <wp:posOffset>-34290</wp:posOffset>
            </wp:positionH>
            <wp:positionV relativeFrom="paragraph">
              <wp:posOffset>224790</wp:posOffset>
            </wp:positionV>
            <wp:extent cx="1894205" cy="1543050"/>
            <wp:effectExtent l="0" t="0" r="0" b="0"/>
            <wp:wrapSquare wrapText="bothSides"/>
            <wp:docPr id="326" name="Obrázek 326" descr="C:\Users\pn\Dropbox\projekt\Projekt DigiMe\13 - volejbal\Volejbal s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n\Dropbox\projekt\Projekt DigiMe\13 - volejbal\Volejbal sit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B39F3" w14:textId="0ABE8210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9FAFFA2" w14:textId="1E56158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D2DDA52" w14:textId="7523C07D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79C777D" w14:textId="06901323" w:rsidR="00716054" w:rsidRDefault="00716054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03AC855" w14:textId="4A243B92" w:rsidR="001811A7" w:rsidRDefault="001811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B0E2FF2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0F6C43B" w14:textId="77777777" w:rsidR="00716054" w:rsidRPr="004E73E0" w:rsidRDefault="00716054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31D47FE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255FAAB3" w14:textId="003FE95D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2245D2E" w14:textId="17369DDF" w:rsidR="00A156AA" w:rsidRPr="004E73E0" w:rsidRDefault="00BE00E2" w:rsidP="00BE00E2">
      <w:pPr>
        <w:ind w:left="5672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767296" behindDoc="0" locked="0" layoutInCell="1" allowOverlap="1" wp14:anchorId="00988F8E" wp14:editId="57311881">
            <wp:simplePos x="0" y="0"/>
            <wp:positionH relativeFrom="column">
              <wp:posOffset>-350255</wp:posOffset>
            </wp:positionH>
            <wp:positionV relativeFrom="paragraph">
              <wp:posOffset>537299</wp:posOffset>
            </wp:positionV>
            <wp:extent cx="3845560" cy="2879725"/>
            <wp:effectExtent l="6667" t="0" r="9208" b="9207"/>
            <wp:wrapSquare wrapText="bothSides"/>
            <wp:docPr id="328" name="Obrázek 328" descr="C:\Users\pn\Dropbox\projekt\Projekt DigiMe\13 - volejbal\IMG_20220524_10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n\Dropbox\projekt\Projekt DigiMe\13 - volejbal\IMG_20220524_10090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55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creation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volleyball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courts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chose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similar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procedure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as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football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field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Only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difference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that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also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created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background and "lines" on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Tinkercad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online program.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Everything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is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then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printed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gramStart"/>
      <w:r w:rsidR="00716054"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this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completed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networks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2817AAD8" w14:textId="77777777" w:rsidR="00A156AA" w:rsidRPr="004E73E0" w:rsidRDefault="00A156AA" w:rsidP="00A156AA">
      <w:pPr>
        <w:spacing w:after="0" w:line="240" w:lineRule="auto"/>
        <w:rPr>
          <w:rFonts w:asciiTheme="majorHAnsi" w:eastAsia="Times New Roman" w:hAnsiTheme="majorHAnsi" w:cstheme="majorHAnsi"/>
          <w:color w:val="000000"/>
          <w:sz w:val="22"/>
          <w:szCs w:val="22"/>
          <w:lang w:eastAsia="cs-CZ"/>
        </w:rPr>
      </w:pPr>
    </w:p>
    <w:p w14:paraId="2F01E0FC" w14:textId="4EFDB2BE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620E615" w14:textId="48D1B620" w:rsidR="00A156AA" w:rsidRPr="004E73E0" w:rsidRDefault="0065142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  <w:r w:rsidRPr="004E73E0">
        <w:rPr>
          <w:rFonts w:asciiTheme="majorHAnsi" w:eastAsia="Times New Roman" w:hAnsiTheme="majorHAnsi" w:cstheme="majorHAnsi"/>
          <w:b/>
          <w:noProof/>
          <w:lang w:eastAsia="cs-CZ"/>
        </w:rPr>
        <w:drawing>
          <wp:anchor distT="0" distB="0" distL="114300" distR="114300" simplePos="0" relativeHeight="251789824" behindDoc="0" locked="0" layoutInCell="1" allowOverlap="1" wp14:anchorId="5F77BBC2" wp14:editId="3044D36D">
            <wp:simplePos x="0" y="0"/>
            <wp:positionH relativeFrom="column">
              <wp:posOffset>-121285</wp:posOffset>
            </wp:positionH>
            <wp:positionV relativeFrom="paragraph">
              <wp:posOffset>145415</wp:posOffset>
            </wp:positionV>
            <wp:extent cx="3004185" cy="2249805"/>
            <wp:effectExtent l="0" t="3810" r="1905" b="1905"/>
            <wp:wrapSquare wrapText="bothSides"/>
            <wp:docPr id="344" name="Obrázek 344" descr="C:\Users\pn\Dropbox\projekt\Projekt DigiMe\IMG_20220504_08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n\Dropbox\projekt\Projekt DigiMe\IMG_20220504_08211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4185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798DB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751FF2AE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5ADF758" w14:textId="19817FA6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5DF6C7A7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62014659" w14:textId="45106533" w:rsidR="00E95C85" w:rsidRPr="004E73E0" w:rsidRDefault="00716054" w:rsidP="00BE00E2">
      <w:pPr>
        <w:pStyle w:val="Nadpis2"/>
        <w:jc w:val="left"/>
        <w:rPr>
          <w:rFonts w:cstheme="majorHAnsi"/>
          <w:b/>
          <w:color w:val="002060"/>
        </w:rPr>
      </w:pPr>
      <w:bookmarkStart w:id="40" w:name="_Toc118034066"/>
      <w:proofErr w:type="spellStart"/>
      <w:r w:rsidRPr="004E73E0">
        <w:rPr>
          <w:rFonts w:cstheme="majorHAnsi"/>
          <w:b/>
          <w:color w:val="002060"/>
        </w:rPr>
        <w:lastRenderedPageBreak/>
        <w:t>Tennis</w:t>
      </w:r>
      <w:proofErr w:type="spellEnd"/>
      <w:r w:rsidRPr="004E73E0">
        <w:rPr>
          <w:rFonts w:cstheme="majorHAnsi"/>
          <w:b/>
          <w:color w:val="002060"/>
        </w:rPr>
        <w:t xml:space="preserve"> </w:t>
      </w:r>
      <w:proofErr w:type="spellStart"/>
      <w:r w:rsidRPr="004E73E0">
        <w:rPr>
          <w:rFonts w:cstheme="majorHAnsi"/>
          <w:b/>
          <w:color w:val="002060"/>
        </w:rPr>
        <w:t>courts</w:t>
      </w:r>
      <w:bookmarkEnd w:id="40"/>
      <w:proofErr w:type="spellEnd"/>
    </w:p>
    <w:p w14:paraId="7AB78523" w14:textId="0876AF22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63200" behindDoc="0" locked="0" layoutInCell="1" allowOverlap="1" wp14:anchorId="33986A84" wp14:editId="4C296798">
            <wp:simplePos x="0" y="0"/>
            <wp:positionH relativeFrom="column">
              <wp:posOffset>3810</wp:posOffset>
            </wp:positionH>
            <wp:positionV relativeFrom="paragraph">
              <wp:posOffset>158750</wp:posOffset>
            </wp:positionV>
            <wp:extent cx="2763520" cy="2003425"/>
            <wp:effectExtent l="0" t="0" r="0" b="0"/>
            <wp:wrapSquare wrapText="bothSides"/>
            <wp:docPr id="325" name="Obrázek 325" descr="C:\Users\pn\Dropbox\projekt\Projekt DigiMe\11 - tenis\Ten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n\Dropbox\projekt\Projekt DigiMe\11 - tenis\Teni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5" t="19620" r="12668" b="18670"/>
                    <a:stretch/>
                  </pic:blipFill>
                  <pic:spPr bwMode="auto">
                    <a:xfrm>
                      <a:off x="0" y="0"/>
                      <a:ext cx="276352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45D6B" w14:textId="33D5C9FC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D0D4A0" w14:textId="5BAE4EB0" w:rsidR="00A156AA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Again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same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procedure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as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volleyball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courts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1279B041" w14:textId="24CD2EB9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61152" behindDoc="0" locked="0" layoutInCell="1" allowOverlap="1" wp14:anchorId="2B1AEA56" wp14:editId="6E863D34">
            <wp:simplePos x="0" y="0"/>
            <wp:positionH relativeFrom="column">
              <wp:posOffset>132080</wp:posOffset>
            </wp:positionH>
            <wp:positionV relativeFrom="paragraph">
              <wp:posOffset>431800</wp:posOffset>
            </wp:positionV>
            <wp:extent cx="2745105" cy="2465705"/>
            <wp:effectExtent l="0" t="0" r="0" b="0"/>
            <wp:wrapSquare wrapText="bothSides"/>
            <wp:docPr id="322" name="Obrázek 322" descr="C:\Users\pn\Dropbox\projekt\Projekt DigiMe\11 - tenis\IMG_20220429_09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n\Dropbox\projekt\Projekt DigiMe\11 - tenis\IMG_20220429_0946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93" b="14286"/>
                    <a:stretch/>
                  </pic:blipFill>
                  <pic:spPr bwMode="auto">
                    <a:xfrm>
                      <a:off x="0" y="0"/>
                      <a:ext cx="274510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B74F1" w14:textId="03F3388D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2723EC1" w14:textId="178493AC" w:rsidR="00A156AA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59104" behindDoc="0" locked="0" layoutInCell="1" allowOverlap="1" wp14:anchorId="135DF23E" wp14:editId="3389AC0A">
            <wp:simplePos x="0" y="0"/>
            <wp:positionH relativeFrom="column">
              <wp:posOffset>-423545</wp:posOffset>
            </wp:positionH>
            <wp:positionV relativeFrom="paragraph">
              <wp:posOffset>2005330</wp:posOffset>
            </wp:positionV>
            <wp:extent cx="3402965" cy="2548255"/>
            <wp:effectExtent l="8255" t="0" r="0" b="0"/>
            <wp:wrapSquare wrapText="bothSides"/>
            <wp:docPr id="323" name="Obrázek 323" descr="C:\Users\pn\Dropbox\projekt\Projekt DigiMe\11 - tenis\IMG_20220524_10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n\Dropbox\projekt\Projekt DigiMe\11 - tenis\IMG_20220524_10094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296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E5FF6" w14:textId="49D2CA92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141EC9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43FC9B7" w14:textId="21D675C1" w:rsidR="007B42C0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7A9B66" w14:textId="3B7039FE" w:rsidR="007B42C0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73440" behindDoc="0" locked="0" layoutInCell="1" allowOverlap="1" wp14:anchorId="04B807CA" wp14:editId="13D4D75F">
            <wp:simplePos x="0" y="0"/>
            <wp:positionH relativeFrom="column">
              <wp:posOffset>-41910</wp:posOffset>
            </wp:positionH>
            <wp:positionV relativeFrom="paragraph">
              <wp:posOffset>857250</wp:posOffset>
            </wp:positionV>
            <wp:extent cx="2403475" cy="1799590"/>
            <wp:effectExtent l="0" t="0" r="0" b="0"/>
            <wp:wrapSquare wrapText="bothSides"/>
            <wp:docPr id="330" name="Obrázek 330" descr="C:\Users\pn\Dropbox\projekt\Projekt DigiMe\11 - tenis\IMG_20220524_10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n\Dropbox\projekt\Projekt DigiMe\11 - tenis\IMG_20220524_10102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27910" w14:textId="292B6163" w:rsidR="007B42C0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043CF23" w14:textId="77777777" w:rsidR="007B42C0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B50105B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     </w:t>
      </w:r>
    </w:p>
    <w:p w14:paraId="7D7A12A1" w14:textId="1EA6DA2E" w:rsidR="00A156AA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71392" behindDoc="0" locked="0" layoutInCell="1" allowOverlap="1" wp14:anchorId="4B1D0FE5" wp14:editId="11F4C9B6">
            <wp:simplePos x="0" y="0"/>
            <wp:positionH relativeFrom="column">
              <wp:posOffset>1905</wp:posOffset>
            </wp:positionH>
            <wp:positionV relativeFrom="paragraph">
              <wp:posOffset>8284</wp:posOffset>
            </wp:positionV>
            <wp:extent cx="3965575" cy="2023110"/>
            <wp:effectExtent l="0" t="0" r="0" b="0"/>
            <wp:wrapSquare wrapText="bothSides"/>
            <wp:docPr id="329" name="Obrázek 329" descr="C:\Users\pn\Dropbox\projekt\Projekt DigiMe\17 - plot\Pl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n\Dropbox\projekt\Projekt DigiMe\17 - plot\Plot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06FA1" w14:textId="4EB28CC2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</w:p>
    <w:p w14:paraId="33276ADA" w14:textId="38AA0640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4E698A0" w14:textId="0850CBCB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noProof/>
          <w:lang w:eastAsia="cs-CZ"/>
        </w:rPr>
      </w:pPr>
    </w:p>
    <w:p w14:paraId="0A3AEE50" w14:textId="02D6035D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1D5209F" w14:textId="178D2290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EDF03DE" w14:textId="232022DB" w:rsidR="00A156AA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raised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fences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around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courts</w:t>
      </w:r>
      <w:proofErr w:type="spellEnd"/>
    </w:p>
    <w:p w14:paraId="6CA40C46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C77D535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3B5527" w14:textId="77777777" w:rsidR="00A156AA" w:rsidRPr="004E73E0" w:rsidRDefault="00A156AA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AF02C7F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AE80A1B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D8B0DB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F95C688" w14:textId="77777777" w:rsidR="007B42C0" w:rsidRPr="004E73E0" w:rsidRDefault="007B42C0" w:rsidP="00781EDC">
      <w:pPr>
        <w:rPr>
          <w:rFonts w:asciiTheme="majorHAnsi" w:hAnsiTheme="majorHAnsi" w:cstheme="majorHAnsi"/>
          <w:b/>
          <w:color w:val="002060"/>
        </w:rPr>
      </w:pPr>
    </w:p>
    <w:p w14:paraId="4C7D6FAC" w14:textId="020CC95E" w:rsidR="00A156AA" w:rsidRPr="004E73E0" w:rsidRDefault="00716054" w:rsidP="007B42C0">
      <w:pPr>
        <w:pStyle w:val="Nadpis2"/>
        <w:jc w:val="left"/>
        <w:rPr>
          <w:rFonts w:cstheme="majorHAnsi"/>
          <w:b/>
          <w:color w:val="002060"/>
        </w:rPr>
      </w:pPr>
      <w:bookmarkStart w:id="41" w:name="_Toc118034067"/>
      <w:r w:rsidRPr="004E73E0">
        <w:rPr>
          <w:rFonts w:cstheme="majorHAnsi"/>
          <w:b/>
          <w:color w:val="002060"/>
        </w:rPr>
        <w:t>Parking</w:t>
      </w:r>
      <w:bookmarkEnd w:id="41"/>
    </w:p>
    <w:p w14:paraId="073F0DBB" w14:textId="7CEC574D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75488" behindDoc="0" locked="0" layoutInCell="1" allowOverlap="1" wp14:anchorId="38E118C7" wp14:editId="11DE246E">
            <wp:simplePos x="0" y="0"/>
            <wp:positionH relativeFrom="column">
              <wp:posOffset>127000</wp:posOffset>
            </wp:positionH>
            <wp:positionV relativeFrom="paragraph">
              <wp:posOffset>121920</wp:posOffset>
            </wp:positionV>
            <wp:extent cx="2520950" cy="2159635"/>
            <wp:effectExtent l="0" t="0" r="0" b="0"/>
            <wp:wrapSquare wrapText="bothSides"/>
            <wp:docPr id="333" name="Obrázek 333" descr="C:\Users\pn\Dropbox\projekt\Projekt DigiMe\16 - parkoviště\Parkoviste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n\Dropbox\projekt\Projekt DigiMe\16 - parkoviště\Parkoviste01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73E0">
        <w:rPr>
          <w:rFonts w:asciiTheme="majorHAnsi" w:eastAsia="Times New Roman" w:hAnsiTheme="majorHAnsi" w:cstheme="majorHAnsi"/>
          <w:lang w:eastAsia="cs-CZ"/>
        </w:rPr>
        <w:t xml:space="preserve">                                                                                                      </w:t>
      </w:r>
    </w:p>
    <w:p w14:paraId="74B734F8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DFA4CB5" w14:textId="50D4FA2B" w:rsidR="00A156AA" w:rsidRPr="004E73E0" w:rsidRDefault="008072EC" w:rsidP="009F2ABE">
      <w:pPr>
        <w:pStyle w:val="Bezmezer"/>
        <w:ind w:left="5672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                                                                                                     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parking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spaces</w:t>
      </w:r>
      <w:proofErr w:type="spellEnd"/>
    </w:p>
    <w:p w14:paraId="65F49E2B" w14:textId="785DE25F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C9957F1" w14:textId="6399BFB6" w:rsidR="00716054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79584" behindDoc="0" locked="0" layoutInCell="1" allowOverlap="1" wp14:anchorId="0F7A40C6" wp14:editId="07F492EA">
            <wp:simplePos x="0" y="0"/>
            <wp:positionH relativeFrom="column">
              <wp:posOffset>337820</wp:posOffset>
            </wp:positionH>
            <wp:positionV relativeFrom="paragraph">
              <wp:posOffset>158603</wp:posOffset>
            </wp:positionV>
            <wp:extent cx="2579370" cy="2159635"/>
            <wp:effectExtent l="0" t="0" r="0" b="0"/>
            <wp:wrapSquare wrapText="bothSides"/>
            <wp:docPr id="334" name="Obrázek 334" descr="C:\Users\pn\Dropbox\projekt\Projekt DigiMe\16 - parkoviště\Parkoviste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n\Dropbox\projekt\Projekt DigiMe\16 - parkoviště\Parkoviste02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E1894" w14:textId="2CC637BF" w:rsidR="00716054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9FC718" w14:textId="5801A180" w:rsidR="00716054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64CFA7" w14:textId="0730993E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7F396B" w14:textId="316750F6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CAB288" w14:textId="078F1D9F" w:rsidR="00E95C85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77536" behindDoc="0" locked="0" layoutInCell="1" allowOverlap="1" wp14:anchorId="5F0CF7C1" wp14:editId="6BB1C782">
            <wp:simplePos x="0" y="0"/>
            <wp:positionH relativeFrom="column">
              <wp:posOffset>3185809</wp:posOffset>
            </wp:positionH>
            <wp:positionV relativeFrom="paragraph">
              <wp:posOffset>787090</wp:posOffset>
            </wp:positionV>
            <wp:extent cx="2578735" cy="1940560"/>
            <wp:effectExtent l="0" t="0" r="0" b="2540"/>
            <wp:wrapSquare wrapText="bothSides"/>
            <wp:docPr id="335" name="Obrázek 335" descr="C:\Users\pn\Dropbox\projekt\Projekt DigiMe\16 - parkoviště\Travnik parkovis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n\Dropbox\projekt\Projekt DigiMe\16 - parkoviště\Travnik parkoviste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2EC"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81632" behindDoc="0" locked="0" layoutInCell="1" allowOverlap="1" wp14:anchorId="3A523FA8" wp14:editId="5EE7F0A5">
            <wp:simplePos x="0" y="0"/>
            <wp:positionH relativeFrom="column">
              <wp:posOffset>189230</wp:posOffset>
            </wp:positionH>
            <wp:positionV relativeFrom="paragraph">
              <wp:posOffset>20320</wp:posOffset>
            </wp:positionV>
            <wp:extent cx="2599055" cy="2157095"/>
            <wp:effectExtent l="0" t="0" r="0" b="0"/>
            <wp:wrapSquare wrapText="bothSides"/>
            <wp:docPr id="331" name="Obrázek 331" descr="C:\Users\pn\Dropbox\projekt\Projekt DigiMe\16 - parkoviště\Parkovišt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n\Dropbox\projekt\Projekt DigiMe\16 - parkoviště\Parkoviště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46" t="-10" r="-1699" b="10"/>
                    <a:stretch/>
                  </pic:blipFill>
                  <pic:spPr bwMode="auto">
                    <a:xfrm>
                      <a:off x="0" y="0"/>
                      <a:ext cx="2599055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0047E" w14:textId="12C59C73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1291DA2" w14:textId="369A1C06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628ABF" w14:textId="68F60654" w:rsidR="00E95C85" w:rsidRPr="004E73E0" w:rsidRDefault="00E95C85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DADD0B0" w14:textId="09DDC75D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2BE3ED" w14:textId="77777777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ED3DBD4" w14:textId="560DF2CD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59FF29A" w14:textId="31A961A8" w:rsidR="008072EC" w:rsidRPr="004E73E0" w:rsidRDefault="00716054" w:rsidP="00716054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pages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as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addition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parking lot</w:t>
      </w:r>
    </w:p>
    <w:p w14:paraId="742AE9FD" w14:textId="24F0A589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D5F8C44" w14:textId="22E188EC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94E232" w14:textId="414E905D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83680" behindDoc="0" locked="0" layoutInCell="1" allowOverlap="1" wp14:anchorId="37512E42" wp14:editId="7E051653">
            <wp:simplePos x="0" y="0"/>
            <wp:positionH relativeFrom="column">
              <wp:posOffset>259080</wp:posOffset>
            </wp:positionH>
            <wp:positionV relativeFrom="paragraph">
              <wp:posOffset>173990</wp:posOffset>
            </wp:positionV>
            <wp:extent cx="2660650" cy="1694815"/>
            <wp:effectExtent l="0" t="0" r="6350" b="635"/>
            <wp:wrapSquare wrapText="bothSides"/>
            <wp:docPr id="332" name="Obrázek 332" descr="C:\Users\pn\Dropbox\projekt\Projekt DigiMe\16 - parkoviště\B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n\Dropbox\projekt\Projekt DigiMe\16 - parkoviště\BU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07" b="14762"/>
                    <a:stretch/>
                  </pic:blipFill>
                  <pic:spPr bwMode="auto">
                    <a:xfrm>
                      <a:off x="0" y="0"/>
                      <a:ext cx="2660650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67BAA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0AF6D84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093D31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F7928A1" w14:textId="0BA1B229" w:rsidR="008072EC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Bus stop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</w:p>
    <w:p w14:paraId="761887A5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618B902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7E4324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E28583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DB7EC27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b/>
          <w:noProof/>
          <w:lang w:eastAsia="cs-CZ"/>
        </w:rPr>
      </w:pPr>
    </w:p>
    <w:p w14:paraId="4244BA38" w14:textId="77777777" w:rsidR="00781EDC" w:rsidRPr="004E73E0" w:rsidRDefault="00781EDC" w:rsidP="00781EDC">
      <w:pPr>
        <w:rPr>
          <w:rFonts w:asciiTheme="majorHAnsi" w:hAnsiTheme="majorHAnsi" w:cstheme="majorHAnsi"/>
          <w:b/>
          <w:color w:val="002060"/>
        </w:rPr>
      </w:pPr>
    </w:p>
    <w:p w14:paraId="2AFB6B65" w14:textId="7DBF37B9" w:rsidR="00716054" w:rsidRPr="004E73E0" w:rsidRDefault="00DE52BD" w:rsidP="007B42C0">
      <w:pPr>
        <w:pStyle w:val="Nadpis2"/>
        <w:jc w:val="left"/>
        <w:rPr>
          <w:rFonts w:eastAsiaTheme="minorEastAsia" w:cstheme="majorHAnsi"/>
          <w:b/>
          <w:color w:val="002060"/>
        </w:rPr>
      </w:pPr>
      <w:bookmarkStart w:id="42" w:name="_Toc118034068"/>
      <w:r w:rsidRPr="004E73E0">
        <w:rPr>
          <w:rFonts w:eastAsia="Times New Roman" w:cstheme="majorHAnsi"/>
          <w:noProof/>
          <w:lang w:eastAsia="cs-CZ"/>
        </w:rPr>
        <w:drawing>
          <wp:anchor distT="0" distB="0" distL="114300" distR="114300" simplePos="0" relativeHeight="251785728" behindDoc="0" locked="0" layoutInCell="1" allowOverlap="1" wp14:anchorId="768E1DE7" wp14:editId="74F34D94">
            <wp:simplePos x="0" y="0"/>
            <wp:positionH relativeFrom="column">
              <wp:posOffset>2458720</wp:posOffset>
            </wp:positionH>
            <wp:positionV relativeFrom="paragraph">
              <wp:posOffset>26035</wp:posOffset>
            </wp:positionV>
            <wp:extent cx="3595370" cy="3275965"/>
            <wp:effectExtent l="0" t="0" r="5080" b="635"/>
            <wp:wrapSquare wrapText="bothSides"/>
            <wp:docPr id="336" name="Obrázek 336" descr="C:\Users\pn\Dropbox\projekt\Projekt DigiMe\18 - stromy\IMG_20220429_09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n\Dropbox\projekt\Projekt DigiMe\18 - stromy\IMG_20220429_094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47" t="21875"/>
                    <a:stretch/>
                  </pic:blipFill>
                  <pic:spPr bwMode="auto">
                    <a:xfrm>
                      <a:off x="0" y="0"/>
                      <a:ext cx="3595370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16054" w:rsidRPr="004E73E0">
        <w:rPr>
          <w:rFonts w:eastAsia="Times New Roman" w:cstheme="majorHAnsi"/>
          <w:lang w:eastAsia="cs-CZ"/>
        </w:rPr>
        <w:t>Nature</w:t>
      </w:r>
      <w:bookmarkEnd w:id="42"/>
      <w:proofErr w:type="spellEnd"/>
    </w:p>
    <w:p w14:paraId="32832B55" w14:textId="0A53BD7D" w:rsidR="008072EC" w:rsidRPr="004E73E0" w:rsidRDefault="00716054" w:rsidP="00716054">
      <w:pPr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used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pens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living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nature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-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trees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bushes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Each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tree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bush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uniquely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modelled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by hand.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total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approximately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140 are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planned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5D7A4286" w14:textId="510704CF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D2224C8" w14:textId="543CB9AA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EA1121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B9FFE3A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3E8A560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1D3774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EE54657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C85258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0BD289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C98A012" w14:textId="77777777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641A542" w14:textId="2A046543" w:rsidR="008072EC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21216" behindDoc="0" locked="0" layoutInCell="1" allowOverlap="1" wp14:anchorId="5D79C94E" wp14:editId="18B81496">
            <wp:simplePos x="0" y="0"/>
            <wp:positionH relativeFrom="column">
              <wp:posOffset>3823335</wp:posOffset>
            </wp:positionH>
            <wp:positionV relativeFrom="paragraph">
              <wp:posOffset>633095</wp:posOffset>
            </wp:positionV>
            <wp:extent cx="2661920" cy="1993265"/>
            <wp:effectExtent l="0" t="0" r="0" b="0"/>
            <wp:wrapSquare wrapText="bothSides"/>
            <wp:docPr id="339" name="Obrázek 339" descr="C:\Users\pn\Dropbox\projekt\Projekt DigiMe\240522\IMG_20220524_10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n\Dropbox\projekt\Projekt DigiMe\240522\IMG_20220524_10111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2BD"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692544" behindDoc="0" locked="0" layoutInCell="1" allowOverlap="1" wp14:anchorId="11C810A0" wp14:editId="7E16084E">
            <wp:simplePos x="0" y="0"/>
            <wp:positionH relativeFrom="column">
              <wp:posOffset>-151130</wp:posOffset>
            </wp:positionH>
            <wp:positionV relativeFrom="paragraph">
              <wp:posOffset>123190</wp:posOffset>
            </wp:positionV>
            <wp:extent cx="3845560" cy="2879725"/>
            <wp:effectExtent l="0" t="0" r="2540" b="0"/>
            <wp:wrapSquare wrapText="bothSides"/>
            <wp:docPr id="337" name="Obrázek 337" descr="C:\Users\pn\Dropbox\projekt\Projekt DigiMe\18 - stromy\IMG_20220524_1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n\Dropbox\projekt\Projekt DigiMe\18 - stromy\IMG_20220524_101002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5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DC332" w14:textId="0DD8B1DF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E6367F" w14:textId="576848E0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C57E1A" w14:textId="58CDC410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12DA180" w14:textId="18EF518E" w:rsidR="008072EC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form</w:t>
      </w:r>
      <w:proofErr w:type="spellEnd"/>
    </w:p>
    <w:p w14:paraId="0E997EF9" w14:textId="107AAEC6" w:rsidR="008072EC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04832" behindDoc="0" locked="0" layoutInCell="1" allowOverlap="1" wp14:anchorId="394E6E73" wp14:editId="766E6704">
            <wp:simplePos x="0" y="0"/>
            <wp:positionH relativeFrom="column">
              <wp:posOffset>5080</wp:posOffset>
            </wp:positionH>
            <wp:positionV relativeFrom="paragraph">
              <wp:posOffset>108585</wp:posOffset>
            </wp:positionV>
            <wp:extent cx="3305175" cy="2474595"/>
            <wp:effectExtent l="0" t="0" r="0" b="0"/>
            <wp:wrapSquare wrapText="bothSides"/>
            <wp:docPr id="338" name="Obrázek 338" descr="C:\Users\pn\Dropbox\projekt\Projekt DigiMe\240522\IMG_20220524_10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n\Dropbox\projekt\Projekt DigiMe\240522\IMG_20220524_101039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8D745" w14:textId="47398528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57507A" w14:textId="7E1CA539" w:rsidR="008072EC" w:rsidRPr="004E73E0" w:rsidRDefault="008072E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B862A9" w14:textId="75261BD5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ADC1C4" w14:textId="0FBFD089" w:rsidR="001D072C" w:rsidRPr="004E73E0" w:rsidRDefault="001D072C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A536CE" w14:textId="19849294" w:rsidR="00A66F11" w:rsidRDefault="00A66F11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3981B73" w14:textId="29535482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79513C" w14:textId="652E569E" w:rsidR="001811A7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DBDD3D9" w14:textId="77777777" w:rsidR="001811A7" w:rsidRPr="004E73E0" w:rsidRDefault="001811A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C8417A7" w14:textId="77777777" w:rsidR="00716054" w:rsidRPr="004E73E0" w:rsidRDefault="00716054" w:rsidP="00716054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28C26E6" w14:textId="77777777" w:rsidR="00716054" w:rsidRPr="004E73E0" w:rsidRDefault="00716054" w:rsidP="007B42C0">
      <w:pPr>
        <w:pStyle w:val="Bezmezer"/>
        <w:outlineLvl w:val="0"/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</w:pPr>
      <w:bookmarkStart w:id="43" w:name="_Toc118034069"/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lastRenderedPageBreak/>
        <w:t>Completion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of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the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model</w:t>
      </w:r>
      <w:bookmarkEnd w:id="43"/>
    </w:p>
    <w:p w14:paraId="35BD3F77" w14:textId="77777777" w:rsidR="00716054" w:rsidRPr="004E73E0" w:rsidRDefault="00716054" w:rsidP="00716054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38E3627" w14:textId="26F76B38" w:rsidR="00DE52BD" w:rsidRPr="004E73E0" w:rsidRDefault="00716054" w:rsidP="00716054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After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buildings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objects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playgrounds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tracks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trees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...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proceeded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entire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model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future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area</w:t>
      </w:r>
    </w:p>
    <w:p w14:paraId="071E0D78" w14:textId="77777777" w:rsidR="00716054" w:rsidRPr="004E73E0" w:rsidRDefault="00716054" w:rsidP="00716054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1C03C87" w14:textId="7E686BE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6DED005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CDF4CE0" w14:textId="0120570A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D94E6EB" w14:textId="50B7BBE6" w:rsidR="00DE52BD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93920" behindDoc="0" locked="0" layoutInCell="1" allowOverlap="1" wp14:anchorId="57A55532" wp14:editId="33839A02">
            <wp:simplePos x="0" y="0"/>
            <wp:positionH relativeFrom="column">
              <wp:posOffset>-903325</wp:posOffset>
            </wp:positionH>
            <wp:positionV relativeFrom="paragraph">
              <wp:posOffset>210112</wp:posOffset>
            </wp:positionV>
            <wp:extent cx="4192270" cy="3138805"/>
            <wp:effectExtent l="0" t="533400" r="0" b="499745"/>
            <wp:wrapSquare wrapText="bothSides"/>
            <wp:docPr id="348" name="Obrázek 348" descr="C:\Users\pn\Dropbox\projekt\12052022\IMG_20220511_12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n\Dropbox\projekt\12052022\IMG_20220511_12042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2270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BB265" w14:textId="3A9DFD6D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2A78B42" w14:textId="551E94A2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0963027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C22573" w14:textId="50D70BA4" w:rsidR="00DE52BD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24640" behindDoc="0" locked="0" layoutInCell="1" allowOverlap="1" wp14:anchorId="5A167A75" wp14:editId="667E04F2">
            <wp:simplePos x="0" y="0"/>
            <wp:positionH relativeFrom="column">
              <wp:posOffset>-1639570</wp:posOffset>
            </wp:positionH>
            <wp:positionV relativeFrom="paragraph">
              <wp:posOffset>192879</wp:posOffset>
            </wp:positionV>
            <wp:extent cx="4883150" cy="3655695"/>
            <wp:effectExtent l="4127" t="0" r="0" b="0"/>
            <wp:wrapSquare wrapText="bothSides"/>
            <wp:docPr id="340" name="Obrázek 340" descr="C:\Users\pn\Dropbox\projekt\Projekt DigiMe\240522\IMG_20220511_12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n\Dropbox\projekt\Projekt DigiMe\240522\IMG_20220511_12042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83150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3B273" w14:textId="66D6A383" w:rsidR="00DE52BD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87776" behindDoc="0" locked="0" layoutInCell="1" allowOverlap="1" wp14:anchorId="6B201013" wp14:editId="76F31AE7">
            <wp:simplePos x="0" y="0"/>
            <wp:positionH relativeFrom="column">
              <wp:posOffset>-389433</wp:posOffset>
            </wp:positionH>
            <wp:positionV relativeFrom="paragraph">
              <wp:posOffset>3274385</wp:posOffset>
            </wp:positionV>
            <wp:extent cx="4602480" cy="3446780"/>
            <wp:effectExtent l="0" t="0" r="7620" b="1270"/>
            <wp:wrapSquare wrapText="bothSides"/>
            <wp:docPr id="342" name="Obrázek 342" descr="C:\Users\pn\Dropbox\projekt\Projekt DigiMe\250522\IMG_20220524_12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n\Dropbox\projekt\Projekt DigiMe\250522\IMG_20220524_12032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1C16A" w14:textId="23BBD54D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7E5DEF8" w14:textId="52BAE456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8A7934E" w14:textId="4DD90872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CAEE8E" w14:textId="4646C53F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72E818B" w14:textId="39A3F120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E2CA808" w14:textId="55D16189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2372262" w14:textId="7A79929D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82EDD86" w14:textId="700BF8FD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F521F0" w14:textId="5D52F48B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23E03B" w14:textId="6BEB2ED5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E5E34CA" w14:textId="3EEFDEE0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F1BFEE1" w14:textId="1814F72E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0DBAE1" w14:textId="05037101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9C72BF8" w14:textId="7A513C94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8EEA7F5" w14:textId="5EA957A6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AE13D6" w14:textId="617E4746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F3BA434" w14:textId="0E3D0AB4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E171FDB" w14:textId="522C56D6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2DDA8A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225D300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01C6C02" w14:textId="16AA57EB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D686DBA" w14:textId="634AC0AB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467314" w14:textId="39D2DDD4" w:rsidR="00DE52BD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95968" behindDoc="0" locked="0" layoutInCell="1" allowOverlap="1" wp14:anchorId="36F33CCA" wp14:editId="7BC9C515">
            <wp:simplePos x="0" y="0"/>
            <wp:positionH relativeFrom="column">
              <wp:posOffset>-69732</wp:posOffset>
            </wp:positionH>
            <wp:positionV relativeFrom="paragraph">
              <wp:posOffset>118774</wp:posOffset>
            </wp:positionV>
            <wp:extent cx="3595370" cy="2692400"/>
            <wp:effectExtent l="0" t="0" r="5080" b="0"/>
            <wp:wrapSquare wrapText="bothSides"/>
            <wp:docPr id="343" name="Obrázek 343" descr="C:\Users\pn\Dropbox\projekt\Projekt DigiMe\250522\IMG_20220524_12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n\Dropbox\projekt\Projekt DigiMe\250522\IMG_20220524_12033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37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99F81" w14:textId="527E446F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B28FE83" w14:textId="0E413625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EB8E1F2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C0F295" w14:textId="25B8B3B5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2706BD" w14:textId="6040657D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23A3482" w14:textId="437B5749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B42CDBC" w14:textId="687D43ED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CDB7519" w14:textId="4A658FEC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2804B7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C49C901" w14:textId="1B63CBA9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5B1141D" w14:textId="7FB2C3AF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55D73D4" w14:textId="306CA6D2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3156F1" w14:textId="7B4B13F0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8E14DF7" w14:textId="6EEE6866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78E496" w14:textId="110D0BFC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6E5F886" w14:textId="5F1E5B3B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F7C2910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940125E" w14:textId="6123EE5B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5044A9" w14:textId="559E1C39" w:rsidR="0035471F" w:rsidRPr="004E73E0" w:rsidRDefault="00716054" w:rsidP="007B42C0">
      <w:pPr>
        <w:pStyle w:val="Bezmezer"/>
        <w:outlineLvl w:val="0"/>
        <w:rPr>
          <w:rFonts w:asciiTheme="majorHAnsi" w:eastAsia="Times New Roman" w:hAnsiTheme="majorHAnsi" w:cstheme="majorHAnsi"/>
          <w:lang w:eastAsia="cs-CZ"/>
        </w:rPr>
      </w:pPr>
      <w:bookmarkStart w:id="44" w:name="_Toc118034070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A table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with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the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name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of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the</w:t>
      </w:r>
      <w:proofErr w:type="spellEnd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 xml:space="preserve"> </w:t>
      </w:r>
      <w:proofErr w:type="spellStart"/>
      <w:r w:rsidRPr="004E73E0"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  <w:t>project</w:t>
      </w:r>
      <w:bookmarkEnd w:id="44"/>
      <w:proofErr w:type="spellEnd"/>
    </w:p>
    <w:p w14:paraId="0489CFDA" w14:textId="09078292" w:rsidR="0065142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798016" behindDoc="0" locked="0" layoutInCell="1" allowOverlap="1" wp14:anchorId="122DF2AA" wp14:editId="1C8F0206">
            <wp:simplePos x="0" y="0"/>
            <wp:positionH relativeFrom="column">
              <wp:posOffset>3810</wp:posOffset>
            </wp:positionH>
            <wp:positionV relativeFrom="paragraph">
              <wp:posOffset>268605</wp:posOffset>
            </wp:positionV>
            <wp:extent cx="5756910" cy="3131820"/>
            <wp:effectExtent l="0" t="0" r="0" b="0"/>
            <wp:wrapSquare wrapText="bothSides"/>
            <wp:docPr id="350" name="Obrázek 350" descr="C:\Users\pn\Dropbox\projekt\Projekt DigiMe\laser\Výstřiž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n\Dropbox\projekt\Projekt DigiMe\laser\Výstřižek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Finally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, a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demonstration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use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Laser plotter.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created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a table in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="00716054" w:rsidRPr="004E73E0">
        <w:rPr>
          <w:rFonts w:asciiTheme="majorHAnsi" w:eastAsia="Times New Roman" w:hAnsiTheme="majorHAnsi" w:cstheme="majorHAnsi"/>
          <w:lang w:eastAsia="cs-CZ"/>
        </w:rPr>
        <w:t>inscape</w:t>
      </w:r>
      <w:proofErr w:type="spellEnd"/>
      <w:r w:rsidR="00716054" w:rsidRPr="004E73E0">
        <w:rPr>
          <w:rFonts w:asciiTheme="majorHAnsi" w:eastAsia="Times New Roman" w:hAnsiTheme="majorHAnsi" w:cstheme="majorHAnsi"/>
          <w:lang w:eastAsia="cs-CZ"/>
        </w:rPr>
        <w:t xml:space="preserve"> program</w:t>
      </w:r>
    </w:p>
    <w:p w14:paraId="440FB3CD" w14:textId="7F610BAD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E506437" w14:textId="6994D4E5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B84EF4" w14:textId="72B9A07C" w:rsidR="007B42C0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64E9794" w14:textId="77777777" w:rsidR="007B42C0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217063" w14:textId="67311B58" w:rsidR="0035471F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lastRenderedPageBreak/>
        <w:t>Using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K40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Whisperer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program,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engraved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laser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cut</w:t>
      </w:r>
      <w:proofErr w:type="spellEnd"/>
    </w:p>
    <w:p w14:paraId="18A7DDE0" w14:textId="7E1868CD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EFC5838" w14:textId="10867E59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00064" behindDoc="0" locked="0" layoutInCell="1" allowOverlap="1" wp14:anchorId="71312849" wp14:editId="0310FD95">
            <wp:simplePos x="0" y="0"/>
            <wp:positionH relativeFrom="column">
              <wp:posOffset>3810</wp:posOffset>
            </wp:positionH>
            <wp:positionV relativeFrom="paragraph">
              <wp:posOffset>-1905</wp:posOffset>
            </wp:positionV>
            <wp:extent cx="4993005" cy="3818255"/>
            <wp:effectExtent l="0" t="0" r="0" b="0"/>
            <wp:wrapSquare wrapText="bothSides"/>
            <wp:docPr id="351" name="Obrázek 351" descr="C:\Users\pn\Dropbox\projekt\Projekt DigiMe\laser\tvorba nápisu červená zahrad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n\Dropbox\projekt\Projekt DigiMe\laser\tvorba nápisu červená zahrada2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381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79F62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7AA4D7D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B6B9AE9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A22C911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38864A6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289F51F" w14:textId="3714DAFB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18D5E4F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67D172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4DAC69A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01C0A8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648EE81" w14:textId="77777777" w:rsidR="0065142F" w:rsidRPr="004E73E0" w:rsidRDefault="0065142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DFD53BE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8264E2" w14:textId="19A4A359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765092B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A1D9302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B9D8C25" w14:textId="77777777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1627CF" w14:textId="327C5240" w:rsidR="00DE52BD" w:rsidRPr="004E73E0" w:rsidRDefault="00DE52BD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6AD17F4" w14:textId="77777777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97C9F1E" w14:textId="77777777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F11391" w14:textId="77777777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788A16E" w14:textId="77777777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FA5C742" w14:textId="77777777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C6A60B1" w14:textId="77777777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80C7052" w14:textId="6478BDEC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D3FB5AB" w14:textId="0E882D87" w:rsidR="0035471F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Engraving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cutting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out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inscription</w:t>
      </w:r>
      <w:proofErr w:type="spellEnd"/>
    </w:p>
    <w:p w14:paraId="20294275" w14:textId="5ECE78A3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5C6D316" w14:textId="6C0FDB46" w:rsidR="0035471F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22592" behindDoc="0" locked="0" layoutInCell="1" allowOverlap="1" wp14:anchorId="5AEB66E8" wp14:editId="375BF03C">
            <wp:simplePos x="0" y="0"/>
            <wp:positionH relativeFrom="column">
              <wp:posOffset>-128270</wp:posOffset>
            </wp:positionH>
            <wp:positionV relativeFrom="paragraph">
              <wp:posOffset>22225</wp:posOffset>
            </wp:positionV>
            <wp:extent cx="4867275" cy="2566035"/>
            <wp:effectExtent l="0" t="0" r="9525" b="5715"/>
            <wp:wrapSquare wrapText="bothSides"/>
            <wp:docPr id="361" name="Obrázek 361" descr="C:\Users\pn\Dropbox\projekt\Projekt DigiMe\laser\IMG_20220525_12160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laser\IMG_20220525_121607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9" b="8745"/>
                    <a:stretch/>
                  </pic:blipFill>
                  <pic:spPr bwMode="auto">
                    <a:xfrm>
                      <a:off x="0" y="0"/>
                      <a:ext cx="4867275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B541B" w14:textId="5EC122D6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F424E4B" w14:textId="470D1C63" w:rsidR="00F62047" w:rsidRPr="004E73E0" w:rsidRDefault="00F6204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6152E34" w14:textId="7E8F7A2B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DC2539D" w14:textId="77777777" w:rsidR="00F62047" w:rsidRPr="004E73E0" w:rsidRDefault="00F62047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D1C0589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170D4D83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4634DEA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0B0F41C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F919171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E856987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F2E32D6" w14:textId="2D5C9765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A6130EE" w14:textId="2AD5CD48" w:rsidR="00EA5FF9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lastRenderedPageBreak/>
        <w:drawing>
          <wp:anchor distT="0" distB="0" distL="114300" distR="114300" simplePos="0" relativeHeight="251802112" behindDoc="0" locked="0" layoutInCell="1" allowOverlap="1" wp14:anchorId="497F0406" wp14:editId="74F4E82B">
            <wp:simplePos x="0" y="0"/>
            <wp:positionH relativeFrom="column">
              <wp:posOffset>-4662170</wp:posOffset>
            </wp:positionH>
            <wp:positionV relativeFrom="paragraph">
              <wp:posOffset>101600</wp:posOffset>
            </wp:positionV>
            <wp:extent cx="5640705" cy="2917825"/>
            <wp:effectExtent l="0" t="0" r="0" b="0"/>
            <wp:wrapSquare wrapText="bothSides"/>
            <wp:docPr id="352" name="Obrázek 352" descr="C:\Users\pn\Dropbox\projekt\Projekt DigiMe\laser\IMG_20220525_11240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n\Dropbox\projekt\Projekt DigiMe\laser\IMG_20220525_112405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7" b="9286"/>
                    <a:stretch/>
                  </pic:blipFill>
                  <pic:spPr bwMode="auto">
                    <a:xfrm>
                      <a:off x="0" y="0"/>
                      <a:ext cx="564070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EF798" w14:textId="059341CC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253D664D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F8A6A2B" w14:textId="7C4349AD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3C17D76D" w14:textId="7777777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B3F9035" w14:textId="42BA559F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08C1386" w14:textId="0FA15E24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8D5E673" w14:textId="7528FC00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0F6C3C3" w14:textId="6FB3E2E7" w:rsidR="00EA5FF9" w:rsidRPr="004E73E0" w:rsidRDefault="00EA5FF9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67563CEA" w14:textId="3F3F99FF" w:rsidR="0035471F" w:rsidRPr="004E73E0" w:rsidRDefault="00716054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resulting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form</w:t>
      </w:r>
      <w:proofErr w:type="spellEnd"/>
    </w:p>
    <w:p w14:paraId="36021CAC" w14:textId="5FD7F4AE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A12C4FC" w14:textId="51E18249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0D1BAA80" w14:textId="4E92EF6B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7968B7C1" w14:textId="43BC9910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415E5D5A" w14:textId="344D46DC" w:rsidR="0035471F" w:rsidRPr="004E73E0" w:rsidRDefault="0035471F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</w:p>
    <w:p w14:paraId="5C30114C" w14:textId="41446CC5" w:rsidR="0035471F" w:rsidRPr="004E73E0" w:rsidRDefault="007B42C0" w:rsidP="007861FC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20544" behindDoc="0" locked="0" layoutInCell="1" allowOverlap="1" wp14:anchorId="6F0750E8" wp14:editId="1871C914">
            <wp:simplePos x="0" y="0"/>
            <wp:positionH relativeFrom="column">
              <wp:posOffset>-5527439</wp:posOffset>
            </wp:positionH>
            <wp:positionV relativeFrom="paragraph">
              <wp:posOffset>796320</wp:posOffset>
            </wp:positionV>
            <wp:extent cx="5276850" cy="2779395"/>
            <wp:effectExtent l="0" t="0" r="0" b="1905"/>
            <wp:wrapSquare wrapText="bothSides"/>
            <wp:docPr id="349" name="Obrázek 349" descr="C:\Users\pn\Dropbox\projekt\Projekt DigiMe\laser\cedu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laser\cedulk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6" b="7862"/>
                    <a:stretch/>
                  </pic:blipFill>
                  <pic:spPr bwMode="auto">
                    <a:xfrm>
                      <a:off x="0" y="0"/>
                      <a:ext cx="5276850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A25FC" w14:textId="0B79231B" w:rsidR="002257C0" w:rsidRPr="004E73E0" w:rsidRDefault="002257C0" w:rsidP="007B42C0">
      <w:pPr>
        <w:pStyle w:val="Nadpis1"/>
        <w:rPr>
          <w:rFonts w:cstheme="majorHAnsi"/>
        </w:rPr>
      </w:pPr>
      <w:bookmarkStart w:id="45" w:name="_Toc118034071"/>
      <w:r w:rsidRPr="004E73E0">
        <w:rPr>
          <w:rFonts w:eastAsia="Times New Roman" w:cstheme="majorHAnsi"/>
          <w:noProof/>
          <w:lang w:eastAsia="cs-CZ"/>
        </w:rPr>
        <w:lastRenderedPageBreak/>
        <w:drawing>
          <wp:anchor distT="0" distB="0" distL="114300" distR="114300" simplePos="0" relativeHeight="251808256" behindDoc="0" locked="0" layoutInCell="1" allowOverlap="1" wp14:anchorId="04B84E22" wp14:editId="6CBA2218">
            <wp:simplePos x="0" y="0"/>
            <wp:positionH relativeFrom="column">
              <wp:posOffset>65405</wp:posOffset>
            </wp:positionH>
            <wp:positionV relativeFrom="paragraph">
              <wp:posOffset>804545</wp:posOffset>
            </wp:positionV>
            <wp:extent cx="5784215" cy="2758440"/>
            <wp:effectExtent l="0" t="0" r="6985" b="3810"/>
            <wp:wrapSquare wrapText="bothSides"/>
            <wp:docPr id="357" name="Obrázek 357" descr="C:\Users\pn\Dropbox\projekt\Projekt DigiMe\250522\IMG_20220525_07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n\Dropbox\projekt\Projekt DigiMe\250522\IMG_20220525_073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53" b="17857"/>
                    <a:stretch/>
                  </pic:blipFill>
                  <pic:spPr bwMode="auto">
                    <a:xfrm>
                      <a:off x="0" y="0"/>
                      <a:ext cx="5784215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16054" w:rsidRPr="004E73E0">
        <w:rPr>
          <w:rFonts w:cstheme="majorHAnsi"/>
        </w:rPr>
        <w:t>The</w:t>
      </w:r>
      <w:proofErr w:type="spellEnd"/>
      <w:r w:rsidR="00716054" w:rsidRPr="004E73E0">
        <w:rPr>
          <w:rFonts w:cstheme="majorHAnsi"/>
        </w:rPr>
        <w:t xml:space="preserve"> </w:t>
      </w:r>
      <w:proofErr w:type="spellStart"/>
      <w:r w:rsidR="00716054" w:rsidRPr="004E73E0">
        <w:rPr>
          <w:rFonts w:cstheme="majorHAnsi"/>
        </w:rPr>
        <w:t>final</w:t>
      </w:r>
      <w:proofErr w:type="spellEnd"/>
      <w:r w:rsidR="00716054" w:rsidRPr="004E73E0">
        <w:rPr>
          <w:rFonts w:cstheme="majorHAnsi"/>
        </w:rPr>
        <w:t xml:space="preserve"> </w:t>
      </w:r>
      <w:proofErr w:type="spellStart"/>
      <w:r w:rsidR="00716054" w:rsidRPr="004E73E0">
        <w:rPr>
          <w:rFonts w:cstheme="majorHAnsi"/>
        </w:rPr>
        <w:t>form</w:t>
      </w:r>
      <w:proofErr w:type="spellEnd"/>
      <w:r w:rsidR="00716054" w:rsidRPr="004E73E0">
        <w:rPr>
          <w:rFonts w:cstheme="majorHAnsi"/>
        </w:rPr>
        <w:t xml:space="preserve"> </w:t>
      </w:r>
      <w:proofErr w:type="spellStart"/>
      <w:r w:rsidR="00716054" w:rsidRPr="004E73E0">
        <w:rPr>
          <w:rFonts w:cstheme="majorHAnsi"/>
        </w:rPr>
        <w:t>of</w:t>
      </w:r>
      <w:proofErr w:type="spellEnd"/>
      <w:r w:rsidR="00716054" w:rsidRPr="004E73E0">
        <w:rPr>
          <w:rFonts w:cstheme="majorHAnsi"/>
        </w:rPr>
        <w:t xml:space="preserve"> </w:t>
      </w:r>
      <w:proofErr w:type="spellStart"/>
      <w:r w:rsidR="00716054" w:rsidRPr="004E73E0">
        <w:rPr>
          <w:rFonts w:cstheme="majorHAnsi"/>
        </w:rPr>
        <w:t>the</w:t>
      </w:r>
      <w:proofErr w:type="spellEnd"/>
      <w:r w:rsidR="00716054" w:rsidRPr="004E73E0">
        <w:rPr>
          <w:rFonts w:cstheme="majorHAnsi"/>
        </w:rPr>
        <w:t xml:space="preserve"> </w:t>
      </w:r>
      <w:proofErr w:type="spellStart"/>
      <w:r w:rsidR="00716054" w:rsidRPr="004E73E0">
        <w:rPr>
          <w:rFonts w:cstheme="majorHAnsi"/>
        </w:rPr>
        <w:t>project</w:t>
      </w:r>
      <w:bookmarkEnd w:id="45"/>
      <w:proofErr w:type="spellEnd"/>
    </w:p>
    <w:p w14:paraId="3012B0C3" w14:textId="756B15C2" w:rsidR="002257C0" w:rsidRPr="004E73E0" w:rsidRDefault="009F2ABE" w:rsidP="002257C0">
      <w:pPr>
        <w:rPr>
          <w:rFonts w:asciiTheme="majorHAnsi" w:hAnsiTheme="majorHAnsi" w:cstheme="majorHAnsi"/>
        </w:rPr>
      </w:pP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06208" behindDoc="0" locked="0" layoutInCell="1" allowOverlap="1" wp14:anchorId="5838C9C8" wp14:editId="6C8F98A3">
            <wp:simplePos x="0" y="0"/>
            <wp:positionH relativeFrom="column">
              <wp:posOffset>-486410</wp:posOffset>
            </wp:positionH>
            <wp:positionV relativeFrom="paragraph">
              <wp:posOffset>3796665</wp:posOffset>
            </wp:positionV>
            <wp:extent cx="3930015" cy="2943225"/>
            <wp:effectExtent l="0" t="1905" r="5080" b="5080"/>
            <wp:wrapSquare wrapText="bothSides"/>
            <wp:docPr id="358" name="Obrázek 358" descr="C:\Users\pn\Dropbox\projekt\Projekt DigiMe\250522\IMG_20220525_07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n\Dropbox\projekt\Projekt DigiMe\250522\IMG_20220525_073512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001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73E0">
        <w:rPr>
          <w:rFonts w:asciiTheme="majorHAnsi" w:eastAsia="Times New Roman" w:hAnsiTheme="majorHAnsi" w:cstheme="majorHAnsi"/>
          <w:noProof/>
          <w:lang w:eastAsia="cs-CZ"/>
        </w:rPr>
        <w:drawing>
          <wp:anchor distT="0" distB="0" distL="114300" distR="114300" simplePos="0" relativeHeight="251810304" behindDoc="0" locked="0" layoutInCell="1" allowOverlap="1" wp14:anchorId="322F8108" wp14:editId="7BEA74CB">
            <wp:simplePos x="0" y="0"/>
            <wp:positionH relativeFrom="column">
              <wp:posOffset>2522220</wp:posOffset>
            </wp:positionH>
            <wp:positionV relativeFrom="paragraph">
              <wp:posOffset>3865880</wp:posOffset>
            </wp:positionV>
            <wp:extent cx="3854450" cy="2886075"/>
            <wp:effectExtent l="1587" t="0" r="0" b="0"/>
            <wp:wrapSquare wrapText="bothSides"/>
            <wp:docPr id="359" name="Obrázek 359" descr="C:\Users\pn\Dropbox\projekt\Projekt DigiMe\250522\IMG_20220525_07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n\Dropbox\projekt\Projekt DigiMe\250522\IMG_20220525_073521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44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400CE" w14:textId="47EB5286" w:rsidR="002257C0" w:rsidRPr="004E73E0" w:rsidRDefault="002257C0" w:rsidP="002257C0">
      <w:pPr>
        <w:rPr>
          <w:rFonts w:asciiTheme="majorHAnsi" w:hAnsiTheme="majorHAnsi" w:cstheme="majorHAnsi"/>
        </w:rPr>
      </w:pPr>
    </w:p>
    <w:p w14:paraId="126FC21E" w14:textId="308D9698" w:rsidR="002257C0" w:rsidRPr="004E73E0" w:rsidRDefault="002257C0" w:rsidP="002257C0">
      <w:pPr>
        <w:rPr>
          <w:rFonts w:asciiTheme="majorHAnsi" w:hAnsiTheme="majorHAnsi" w:cstheme="majorHAnsi"/>
        </w:rPr>
      </w:pPr>
    </w:p>
    <w:p w14:paraId="6476C639" w14:textId="6EDFA930" w:rsidR="002257C0" w:rsidRPr="004E73E0" w:rsidRDefault="002257C0" w:rsidP="002257C0">
      <w:pPr>
        <w:rPr>
          <w:rFonts w:asciiTheme="majorHAnsi" w:hAnsiTheme="majorHAnsi" w:cstheme="majorHAnsi"/>
        </w:rPr>
      </w:pPr>
    </w:p>
    <w:p w14:paraId="0DA65F9C" w14:textId="6874DC33" w:rsidR="00B80D3F" w:rsidRPr="004E73E0" w:rsidRDefault="007B42C0" w:rsidP="00DD1FB0">
      <w:pPr>
        <w:pStyle w:val="Nadpis1"/>
        <w:rPr>
          <w:rFonts w:cstheme="majorHAnsi"/>
        </w:rPr>
      </w:pPr>
      <w:bookmarkStart w:id="46" w:name="_Toc118034072"/>
      <w:r w:rsidRPr="004E73E0">
        <w:rPr>
          <w:rFonts w:cstheme="majorHAnsi"/>
          <w:noProof/>
          <w:lang w:eastAsia="cs-CZ"/>
        </w:rPr>
        <w:lastRenderedPageBreak/>
        <w:drawing>
          <wp:anchor distT="0" distB="0" distL="114300" distR="114300" simplePos="0" relativeHeight="251826688" behindDoc="0" locked="0" layoutInCell="1" allowOverlap="1" wp14:anchorId="502FC48A" wp14:editId="1E90A48A">
            <wp:simplePos x="0" y="0"/>
            <wp:positionH relativeFrom="column">
              <wp:posOffset>3810</wp:posOffset>
            </wp:positionH>
            <wp:positionV relativeFrom="paragraph">
              <wp:posOffset>567247</wp:posOffset>
            </wp:positionV>
            <wp:extent cx="5756910" cy="3238500"/>
            <wp:effectExtent l="0" t="0" r="0" b="0"/>
            <wp:wrapTopAndBottom/>
            <wp:docPr id="360" name="Obrázek 360" descr="C:\Users\pn\Dropbox\projekt\sourěž\IMG_20220526_12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n\Dropbox\projekt\sourěž\IMG_20220526_12475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716054" w:rsidRPr="004E73E0">
        <w:rPr>
          <w:rFonts w:cstheme="majorHAnsi"/>
        </w:rPr>
        <w:t>Competition</w:t>
      </w:r>
      <w:proofErr w:type="spellEnd"/>
      <w:r w:rsidR="00716054" w:rsidRPr="004E73E0">
        <w:rPr>
          <w:rFonts w:cstheme="majorHAnsi"/>
        </w:rPr>
        <w:t xml:space="preserve"> on 5/26/2022 in VIDA</w:t>
      </w:r>
      <w:bookmarkEnd w:id="46"/>
    </w:p>
    <w:p w14:paraId="6DCFFD58" w14:textId="77777777" w:rsidR="00716054" w:rsidRPr="004E73E0" w:rsidRDefault="00716054" w:rsidP="009F2ABE">
      <w:pPr>
        <w:rPr>
          <w:rFonts w:asciiTheme="majorHAnsi" w:eastAsia="Times New Roman" w:hAnsiTheme="majorHAnsi" w:cstheme="majorHAnsi"/>
          <w:lang w:eastAsia="cs-CZ"/>
        </w:rPr>
      </w:pPr>
    </w:p>
    <w:p w14:paraId="42AE9400" w14:textId="6C5AADF2" w:rsidR="00B80D3F" w:rsidRPr="004E73E0" w:rsidRDefault="00716054" w:rsidP="009F2ABE">
      <w:pPr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It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not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victory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but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that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does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not stop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from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continuing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not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only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model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according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final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version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but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also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use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obtained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funds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from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DigiMe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similar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projects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3E70A3E9" w14:textId="77777777" w:rsidR="00B80D3F" w:rsidRPr="004E73E0" w:rsidRDefault="00B80D3F" w:rsidP="00B80D3F">
      <w:pPr>
        <w:pStyle w:val="Bezmezer"/>
        <w:jc w:val="both"/>
        <w:rPr>
          <w:rFonts w:asciiTheme="majorHAnsi" w:eastAsia="Times New Roman" w:hAnsiTheme="majorHAnsi" w:cstheme="majorHAnsi"/>
          <w:lang w:eastAsia="cs-CZ"/>
        </w:rPr>
      </w:pPr>
    </w:p>
    <w:p w14:paraId="59B217B9" w14:textId="77777777" w:rsidR="00716054" w:rsidRPr="004E73E0" w:rsidRDefault="00716054" w:rsidP="00716054">
      <w:pPr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Link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recording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performance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competition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:</w:t>
      </w:r>
    </w:p>
    <w:p w14:paraId="3C78618E" w14:textId="7547AC83" w:rsidR="00E9139B" w:rsidRPr="004E73E0" w:rsidRDefault="002A4D79" w:rsidP="00716054">
      <w:pPr>
        <w:rPr>
          <w:rFonts w:asciiTheme="majorHAnsi" w:eastAsia="Times New Roman" w:hAnsiTheme="majorHAnsi" w:cstheme="majorHAnsi"/>
          <w:lang w:eastAsia="cs-CZ"/>
        </w:rPr>
      </w:pPr>
      <w:hyperlink r:id="rId156" w:history="1">
        <w:r w:rsidR="00E9139B" w:rsidRPr="004E73E0">
          <w:rPr>
            <w:rStyle w:val="Hypertextovodkaz"/>
            <w:rFonts w:asciiTheme="majorHAnsi" w:eastAsia="Times New Roman" w:hAnsiTheme="majorHAnsi" w:cstheme="majorHAnsi"/>
            <w:lang w:eastAsia="cs-CZ"/>
          </w:rPr>
          <w:t>https://www.youtube.com/watch?v=WOsfzsDZ3QE</w:t>
        </w:r>
      </w:hyperlink>
    </w:p>
    <w:p w14:paraId="67A8A6D3" w14:textId="3336E8A1" w:rsidR="00E9139B" w:rsidRPr="004E73E0" w:rsidRDefault="00E9139B" w:rsidP="00B80D3F">
      <w:pPr>
        <w:pStyle w:val="Bezmezer"/>
        <w:jc w:val="both"/>
        <w:rPr>
          <w:rFonts w:asciiTheme="majorHAnsi" w:eastAsia="Times New Roman" w:hAnsiTheme="majorHAnsi" w:cstheme="majorHAnsi"/>
          <w:lang w:eastAsia="cs-CZ"/>
        </w:rPr>
      </w:pPr>
    </w:p>
    <w:p w14:paraId="4FA7A5E9" w14:textId="77777777" w:rsidR="009F2ABE" w:rsidRPr="004E73E0" w:rsidRDefault="009F2ABE">
      <w:pPr>
        <w:jc w:val="left"/>
        <w:rPr>
          <w:rFonts w:asciiTheme="majorHAnsi" w:eastAsiaTheme="majorEastAsia" w:hAnsiTheme="majorHAnsi" w:cstheme="majorHAnsi"/>
          <w:color w:val="2F5496" w:themeColor="accent1" w:themeShade="BF"/>
          <w:sz w:val="40"/>
          <w:szCs w:val="40"/>
        </w:rPr>
      </w:pPr>
      <w:r w:rsidRPr="004E73E0">
        <w:rPr>
          <w:rFonts w:asciiTheme="majorHAnsi" w:hAnsiTheme="majorHAnsi" w:cstheme="majorHAnsi"/>
        </w:rPr>
        <w:br w:type="page"/>
      </w:r>
    </w:p>
    <w:p w14:paraId="6495B85D" w14:textId="45083E98" w:rsidR="00716054" w:rsidRPr="004E73E0" w:rsidRDefault="00716054" w:rsidP="007B42C0">
      <w:pPr>
        <w:pStyle w:val="Nadpis1"/>
        <w:rPr>
          <w:rFonts w:eastAsia="Times New Roman" w:cstheme="majorHAnsi"/>
          <w:lang w:eastAsia="cs-CZ"/>
        </w:rPr>
      </w:pPr>
      <w:bookmarkStart w:id="47" w:name="_Toc118034073"/>
      <w:proofErr w:type="spellStart"/>
      <w:r w:rsidRPr="004E73E0">
        <w:rPr>
          <w:rFonts w:eastAsia="Times New Roman" w:cstheme="majorHAnsi"/>
          <w:lang w:eastAsia="cs-CZ"/>
        </w:rPr>
        <w:lastRenderedPageBreak/>
        <w:t>Evaluation</w:t>
      </w:r>
      <w:proofErr w:type="spellEnd"/>
      <w:r w:rsidRPr="004E73E0">
        <w:rPr>
          <w:rFonts w:eastAsia="Times New Roman" w:cstheme="majorHAnsi"/>
          <w:lang w:eastAsia="cs-CZ"/>
        </w:rPr>
        <w:t xml:space="preserve"> </w:t>
      </w:r>
      <w:proofErr w:type="spellStart"/>
      <w:r w:rsidRPr="004E73E0">
        <w:rPr>
          <w:rFonts w:eastAsia="Times New Roman" w:cstheme="majorHAnsi"/>
          <w:lang w:eastAsia="cs-CZ"/>
        </w:rPr>
        <w:t>of</w:t>
      </w:r>
      <w:proofErr w:type="spellEnd"/>
      <w:r w:rsidRPr="004E73E0">
        <w:rPr>
          <w:rFonts w:eastAsia="Times New Roman" w:cstheme="majorHAnsi"/>
          <w:lang w:eastAsia="cs-CZ"/>
        </w:rPr>
        <w:t xml:space="preserve"> </w:t>
      </w:r>
      <w:proofErr w:type="spellStart"/>
      <w:r w:rsidRPr="004E73E0">
        <w:rPr>
          <w:rFonts w:eastAsia="Times New Roman" w:cstheme="majorHAnsi"/>
          <w:lang w:eastAsia="cs-CZ"/>
        </w:rPr>
        <w:t>the</w:t>
      </w:r>
      <w:proofErr w:type="spellEnd"/>
      <w:r w:rsidRPr="004E73E0">
        <w:rPr>
          <w:rFonts w:eastAsia="Times New Roman" w:cstheme="majorHAnsi"/>
          <w:lang w:eastAsia="cs-CZ"/>
        </w:rPr>
        <w:t xml:space="preserve"> </w:t>
      </w:r>
      <w:proofErr w:type="spellStart"/>
      <w:r w:rsidRPr="004E73E0">
        <w:rPr>
          <w:rFonts w:eastAsia="Times New Roman" w:cstheme="majorHAnsi"/>
          <w:lang w:eastAsia="cs-CZ"/>
        </w:rPr>
        <w:t>project</w:t>
      </w:r>
      <w:bookmarkEnd w:id="47"/>
      <w:proofErr w:type="spellEnd"/>
    </w:p>
    <w:p w14:paraId="7D816F5D" w14:textId="77777777" w:rsidR="00716054" w:rsidRPr="004E73E0" w:rsidRDefault="00716054" w:rsidP="00716054">
      <w:pPr>
        <w:ind w:firstLine="709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project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wanted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support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resolution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years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-long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dispute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between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city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representatives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citizens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interested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parties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regarding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location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multifunctional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complete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reconstruction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sports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complex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"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garden".</w:t>
      </w:r>
    </w:p>
    <w:p w14:paraId="699A442F" w14:textId="77777777" w:rsidR="00716054" w:rsidRPr="004E73E0" w:rsidRDefault="00716054" w:rsidP="00716054">
      <w:pPr>
        <w:ind w:firstLine="709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Currently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celebrations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800th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anniversary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founding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town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Boskovice are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taking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place, so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used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model as part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exhibition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that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each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school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some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other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institutions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held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5E36B396" w14:textId="77777777" w:rsidR="00716054" w:rsidRPr="004E73E0" w:rsidRDefault="00716054" w:rsidP="00716054">
      <w:pPr>
        <w:ind w:firstLine="709"/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implementation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helped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eighth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ninth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graders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gain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knowledge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skills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graphic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programs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3D modelling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through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online program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Tinkercad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Blender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. They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learned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use </w:t>
      </w:r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3D</w:t>
      </w:r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printing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programs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controlling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Laser plotter.</w:t>
      </w:r>
    </w:p>
    <w:p w14:paraId="73946CA3" w14:textId="77777777" w:rsidR="00716054" w:rsidRPr="004E73E0" w:rsidRDefault="00716054" w:rsidP="00716054">
      <w:pPr>
        <w:ind w:firstLine="709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addition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to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knowledge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computer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world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also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tried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manual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proofErr w:type="gramStart"/>
      <w:r w:rsidRPr="004E73E0">
        <w:rPr>
          <w:rFonts w:asciiTheme="majorHAnsi" w:eastAsia="Times New Roman" w:hAnsiTheme="majorHAnsi" w:cstheme="majorHAnsi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- not</w:t>
      </w:r>
      <w:proofErr w:type="gram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children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today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can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with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saw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brush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even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 3D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06006535" w14:textId="4F6409D6" w:rsidR="00CA0B88" w:rsidRPr="004E73E0" w:rsidRDefault="00716054" w:rsidP="007B42C0">
      <w:pPr>
        <w:ind w:firstLine="709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future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,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model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will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be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placed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a place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honour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in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school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as 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memory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period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creation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our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new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sports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complex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and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the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seven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most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persistent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participants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of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this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year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-long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>.</w:t>
      </w:r>
    </w:p>
    <w:p w14:paraId="024CE84E" w14:textId="46A4BEEE" w:rsidR="00B80D3F" w:rsidRPr="004E73E0" w:rsidRDefault="00716054" w:rsidP="007B42C0">
      <w:pPr>
        <w:pStyle w:val="Nadpis1"/>
        <w:rPr>
          <w:rFonts w:cstheme="majorHAnsi"/>
        </w:rPr>
      </w:pPr>
      <w:bookmarkStart w:id="48" w:name="_Toc118034074"/>
      <w:proofErr w:type="spellStart"/>
      <w:r w:rsidRPr="004E73E0">
        <w:rPr>
          <w:rFonts w:cstheme="majorHAnsi"/>
        </w:rPr>
        <w:t>Used</w:t>
      </w:r>
      <w:proofErr w:type="spellEnd"/>
      <w:r w:rsidRPr="004E73E0">
        <w:rPr>
          <w:rFonts w:cstheme="majorHAnsi"/>
        </w:rPr>
        <w:t xml:space="preserve"> SW and </w:t>
      </w:r>
      <w:proofErr w:type="spellStart"/>
      <w:r w:rsidRPr="004E73E0">
        <w:rPr>
          <w:rFonts w:cstheme="majorHAnsi"/>
        </w:rPr>
        <w:t>tutorials</w:t>
      </w:r>
      <w:bookmarkEnd w:id="48"/>
      <w:proofErr w:type="spellEnd"/>
    </w:p>
    <w:p w14:paraId="5B78B6D3" w14:textId="0740510C" w:rsidR="00B80D3F" w:rsidRPr="004E73E0" w:rsidRDefault="00716054" w:rsidP="007220B1">
      <w:pPr>
        <w:pStyle w:val="Bezmezer"/>
        <w:rPr>
          <w:rFonts w:asciiTheme="majorHAnsi" w:hAnsiTheme="majorHAnsi" w:cstheme="majorHAnsi"/>
        </w:rPr>
      </w:pPr>
      <w:proofErr w:type="spellStart"/>
      <w:proofErr w:type="gramStart"/>
      <w:r w:rsidRPr="004E73E0">
        <w:rPr>
          <w:rFonts w:asciiTheme="majorHAnsi" w:hAnsiTheme="majorHAnsi" w:cstheme="majorHAnsi"/>
        </w:rPr>
        <w:t>Blender</w:t>
      </w:r>
      <w:proofErr w:type="spellEnd"/>
      <w:r w:rsidRPr="004E73E0">
        <w:rPr>
          <w:rFonts w:asciiTheme="majorHAnsi" w:hAnsiTheme="majorHAnsi" w:cstheme="majorHAnsi"/>
        </w:rPr>
        <w:t xml:space="preserve">:  </w:t>
      </w:r>
      <w:r w:rsidR="0087401A" w:rsidRPr="004E73E0">
        <w:rPr>
          <w:rFonts w:asciiTheme="majorHAnsi" w:hAnsiTheme="majorHAnsi" w:cstheme="majorHAnsi"/>
        </w:rPr>
        <w:t xml:space="preserve"> </w:t>
      </w:r>
      <w:proofErr w:type="gramEnd"/>
      <w:r w:rsidR="0087401A" w:rsidRPr="004E73E0">
        <w:rPr>
          <w:rFonts w:asciiTheme="majorHAnsi" w:hAnsiTheme="majorHAnsi" w:cstheme="majorHAnsi"/>
        </w:rPr>
        <w:t xml:space="preserve">       </w:t>
      </w:r>
      <w:r w:rsidR="00FB0660" w:rsidRPr="004E73E0">
        <w:rPr>
          <w:rFonts w:asciiTheme="majorHAnsi" w:hAnsiTheme="majorHAnsi" w:cstheme="majorHAnsi"/>
        </w:rPr>
        <w:t xml:space="preserve">  </w:t>
      </w:r>
      <w:r w:rsidR="0087401A" w:rsidRPr="004E73E0">
        <w:rPr>
          <w:rFonts w:asciiTheme="majorHAnsi" w:hAnsiTheme="majorHAnsi" w:cstheme="majorHAnsi"/>
        </w:rPr>
        <w:t xml:space="preserve">    </w:t>
      </w:r>
      <w:hyperlink r:id="rId157" w:history="1">
        <w:r w:rsidR="007220B1" w:rsidRPr="004E73E0">
          <w:rPr>
            <w:rStyle w:val="Hypertextovodkaz"/>
            <w:rFonts w:asciiTheme="majorHAnsi" w:hAnsiTheme="majorHAnsi" w:cstheme="majorHAnsi"/>
          </w:rPr>
          <w:t>https://www.blender.org/</w:t>
        </w:r>
      </w:hyperlink>
    </w:p>
    <w:p w14:paraId="44C1E363" w14:textId="2D5609E2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   </w:t>
      </w:r>
      <w:r w:rsidR="0087401A" w:rsidRPr="004E73E0">
        <w:rPr>
          <w:rFonts w:asciiTheme="majorHAnsi" w:hAnsiTheme="majorHAnsi" w:cstheme="majorHAnsi"/>
        </w:rPr>
        <w:t xml:space="preserve">          </w:t>
      </w:r>
      <w:r w:rsidR="00FB0660" w:rsidRPr="004E73E0">
        <w:rPr>
          <w:rFonts w:asciiTheme="majorHAnsi" w:hAnsiTheme="majorHAnsi" w:cstheme="majorHAnsi"/>
        </w:rPr>
        <w:t xml:space="preserve">  </w:t>
      </w:r>
      <w:r w:rsidR="0087401A" w:rsidRPr="004E73E0">
        <w:rPr>
          <w:rFonts w:asciiTheme="majorHAnsi" w:hAnsiTheme="majorHAnsi" w:cstheme="majorHAnsi"/>
        </w:rPr>
        <w:t xml:space="preserve">  </w:t>
      </w:r>
      <w:hyperlink r:id="rId158" w:history="1">
        <w:r w:rsidRPr="004E73E0">
          <w:rPr>
            <w:rStyle w:val="Hypertextovodkaz"/>
            <w:rFonts w:asciiTheme="majorHAnsi" w:hAnsiTheme="majorHAnsi" w:cstheme="majorHAnsi"/>
          </w:rPr>
          <w:t>https://www.youtube.com/watch?v=U9pNSZY1LBs</w:t>
        </w:r>
      </w:hyperlink>
      <w:r w:rsidRPr="004E73E0">
        <w:rPr>
          <w:rFonts w:asciiTheme="majorHAnsi" w:hAnsiTheme="majorHAnsi" w:cstheme="majorHAnsi"/>
        </w:rPr>
        <w:t xml:space="preserve">  </w:t>
      </w:r>
      <w:r w:rsidR="009F2ABE" w:rsidRPr="004E73E0">
        <w:rPr>
          <w:rFonts w:asciiTheme="majorHAnsi" w:hAnsiTheme="majorHAnsi" w:cstheme="majorHAnsi"/>
        </w:rPr>
        <w:tab/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 xml:space="preserve">– </w:t>
      </w:r>
      <w:proofErr w:type="spellStart"/>
      <w:r w:rsidR="00716054" w:rsidRPr="004E73E0">
        <w:rPr>
          <w:rFonts w:asciiTheme="majorHAnsi" w:hAnsiTheme="majorHAnsi" w:cstheme="majorHAnsi"/>
        </w:rPr>
        <w:t>for</w:t>
      </w:r>
      <w:proofErr w:type="spellEnd"/>
      <w:r w:rsidR="00716054" w:rsidRPr="004E73E0">
        <w:rPr>
          <w:rFonts w:asciiTheme="majorHAnsi" w:hAnsiTheme="majorHAnsi" w:cstheme="majorHAnsi"/>
        </w:rPr>
        <w:t xml:space="preserve"> </w:t>
      </w:r>
      <w:proofErr w:type="spellStart"/>
      <w:r w:rsidR="00716054" w:rsidRPr="004E73E0">
        <w:rPr>
          <w:rFonts w:asciiTheme="majorHAnsi" w:hAnsiTheme="majorHAnsi" w:cstheme="majorHAnsi"/>
        </w:rPr>
        <w:t>beginners</w:t>
      </w:r>
      <w:proofErr w:type="spellEnd"/>
    </w:p>
    <w:p w14:paraId="609AA150" w14:textId="3FC9DCE9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   </w:t>
      </w:r>
      <w:r w:rsidR="0087401A" w:rsidRPr="004E73E0">
        <w:rPr>
          <w:rFonts w:asciiTheme="majorHAnsi" w:hAnsiTheme="majorHAnsi" w:cstheme="majorHAnsi"/>
        </w:rPr>
        <w:t xml:space="preserve">            </w:t>
      </w:r>
      <w:r w:rsidR="00FB0660" w:rsidRPr="004E73E0">
        <w:rPr>
          <w:rFonts w:asciiTheme="majorHAnsi" w:hAnsiTheme="majorHAnsi" w:cstheme="majorHAnsi"/>
        </w:rPr>
        <w:t xml:space="preserve">  </w:t>
      </w:r>
      <w:hyperlink r:id="rId159" w:history="1">
        <w:r w:rsidRPr="004E73E0">
          <w:rPr>
            <w:rStyle w:val="Hypertextovodkaz"/>
            <w:rFonts w:asciiTheme="majorHAnsi" w:hAnsiTheme="majorHAnsi" w:cstheme="majorHAnsi"/>
          </w:rPr>
          <w:t>https://www.youtube.com/results?search_query=blender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>–</w:t>
      </w:r>
      <w:r w:rsidR="00716054" w:rsidRPr="004E73E0">
        <w:rPr>
          <w:rFonts w:asciiTheme="majorHAnsi" w:hAnsiTheme="majorHAnsi" w:cstheme="majorHAnsi"/>
        </w:rPr>
        <w:t xml:space="preserve"> more </w:t>
      </w:r>
      <w:proofErr w:type="spellStart"/>
      <w:r w:rsidR="00716054" w:rsidRPr="004E73E0">
        <w:rPr>
          <w:rFonts w:asciiTheme="majorHAnsi" w:hAnsiTheme="majorHAnsi" w:cstheme="majorHAnsi"/>
        </w:rPr>
        <w:t>links</w:t>
      </w:r>
      <w:proofErr w:type="spellEnd"/>
    </w:p>
    <w:p w14:paraId="762F770D" w14:textId="77777777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</w:p>
    <w:p w14:paraId="5795A4FC" w14:textId="379AF54F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  <w:proofErr w:type="spellStart"/>
      <w:proofErr w:type="gramStart"/>
      <w:r w:rsidRPr="004E73E0">
        <w:rPr>
          <w:rFonts w:asciiTheme="majorHAnsi" w:hAnsiTheme="majorHAnsi" w:cstheme="majorHAnsi"/>
        </w:rPr>
        <w:t>Tinkercad</w:t>
      </w:r>
      <w:proofErr w:type="spellEnd"/>
      <w:r w:rsidRPr="004E73E0">
        <w:rPr>
          <w:rFonts w:asciiTheme="majorHAnsi" w:hAnsiTheme="majorHAnsi" w:cstheme="majorHAnsi"/>
        </w:rPr>
        <w:t>:</w:t>
      </w:r>
      <w:r w:rsidR="00FB0660" w:rsidRPr="004E73E0">
        <w:rPr>
          <w:rFonts w:asciiTheme="majorHAnsi" w:hAnsiTheme="majorHAnsi" w:cstheme="majorHAnsi"/>
        </w:rPr>
        <w:t xml:space="preserve">  </w:t>
      </w:r>
      <w:r w:rsidRPr="004E73E0">
        <w:rPr>
          <w:rFonts w:asciiTheme="majorHAnsi" w:hAnsiTheme="majorHAnsi" w:cstheme="majorHAnsi"/>
        </w:rPr>
        <w:t xml:space="preserve"> </w:t>
      </w:r>
      <w:proofErr w:type="gramEnd"/>
      <w:r w:rsidR="0087401A" w:rsidRPr="004E73E0">
        <w:rPr>
          <w:rFonts w:asciiTheme="majorHAnsi" w:hAnsiTheme="majorHAnsi" w:cstheme="majorHAnsi"/>
        </w:rPr>
        <w:t xml:space="preserve">          </w:t>
      </w:r>
      <w:hyperlink r:id="rId160" w:history="1">
        <w:r w:rsidRPr="004E73E0">
          <w:rPr>
            <w:rStyle w:val="Hypertextovodkaz"/>
            <w:rFonts w:asciiTheme="majorHAnsi" w:hAnsiTheme="majorHAnsi" w:cstheme="majorHAnsi"/>
          </w:rPr>
          <w:t>https://www.tinkercad.com/</w:t>
        </w:r>
      </w:hyperlink>
      <w:r w:rsidRPr="004E73E0">
        <w:rPr>
          <w:rFonts w:asciiTheme="majorHAnsi" w:hAnsiTheme="majorHAnsi" w:cstheme="majorHAnsi"/>
        </w:rPr>
        <w:t xml:space="preserve"> </w:t>
      </w:r>
    </w:p>
    <w:p w14:paraId="3C39D202" w14:textId="7AF44BE8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   </w:t>
      </w:r>
      <w:r w:rsidR="0087401A" w:rsidRPr="004E73E0">
        <w:rPr>
          <w:rFonts w:asciiTheme="majorHAnsi" w:hAnsiTheme="majorHAnsi" w:cstheme="majorHAnsi"/>
        </w:rPr>
        <w:t xml:space="preserve">   </w:t>
      </w:r>
      <w:r w:rsidR="00FB0660" w:rsidRPr="004E73E0">
        <w:rPr>
          <w:rFonts w:asciiTheme="majorHAnsi" w:hAnsiTheme="majorHAnsi" w:cstheme="majorHAnsi"/>
        </w:rPr>
        <w:t xml:space="preserve">   </w:t>
      </w:r>
      <w:r w:rsidR="0087401A" w:rsidRPr="004E73E0">
        <w:rPr>
          <w:rFonts w:asciiTheme="majorHAnsi" w:hAnsiTheme="majorHAnsi" w:cstheme="majorHAnsi"/>
        </w:rPr>
        <w:t xml:space="preserve">       </w:t>
      </w:r>
      <w:r w:rsidRPr="004E73E0">
        <w:rPr>
          <w:rFonts w:asciiTheme="majorHAnsi" w:hAnsiTheme="majorHAnsi" w:cstheme="majorHAnsi"/>
        </w:rPr>
        <w:t xml:space="preserve"> </w:t>
      </w:r>
      <w:hyperlink r:id="rId161" w:history="1">
        <w:r w:rsidRPr="004E73E0">
          <w:rPr>
            <w:rStyle w:val="Hypertextovodkaz"/>
            <w:rFonts w:asciiTheme="majorHAnsi" w:hAnsiTheme="majorHAnsi" w:cstheme="majorHAnsi"/>
          </w:rPr>
          <w:t>https://www.youtube.com/watch?v=bcrUFvj4Vmk&amp;t=1847s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 xml:space="preserve">– </w:t>
      </w:r>
      <w:proofErr w:type="spellStart"/>
      <w:r w:rsidR="00716054" w:rsidRPr="004E73E0">
        <w:rPr>
          <w:rFonts w:asciiTheme="majorHAnsi" w:hAnsiTheme="majorHAnsi" w:cstheme="majorHAnsi"/>
        </w:rPr>
        <w:t>for</w:t>
      </w:r>
      <w:proofErr w:type="spellEnd"/>
      <w:r w:rsidR="00716054" w:rsidRPr="004E73E0">
        <w:rPr>
          <w:rFonts w:asciiTheme="majorHAnsi" w:hAnsiTheme="majorHAnsi" w:cstheme="majorHAnsi"/>
        </w:rPr>
        <w:t xml:space="preserve"> </w:t>
      </w:r>
      <w:proofErr w:type="spellStart"/>
      <w:r w:rsidR="00716054" w:rsidRPr="004E73E0">
        <w:rPr>
          <w:rFonts w:asciiTheme="majorHAnsi" w:hAnsiTheme="majorHAnsi" w:cstheme="majorHAnsi"/>
        </w:rPr>
        <w:t>beginners</w:t>
      </w:r>
      <w:proofErr w:type="spellEnd"/>
    </w:p>
    <w:p w14:paraId="32C83582" w14:textId="3B534938" w:rsidR="00716054" w:rsidRPr="004E73E0" w:rsidRDefault="007220B1" w:rsidP="00716054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   </w:t>
      </w:r>
      <w:r w:rsidR="0087401A" w:rsidRPr="004E73E0">
        <w:rPr>
          <w:rFonts w:asciiTheme="majorHAnsi" w:hAnsiTheme="majorHAnsi" w:cstheme="majorHAnsi"/>
        </w:rPr>
        <w:t xml:space="preserve">      </w:t>
      </w:r>
      <w:r w:rsidR="00FB0660" w:rsidRPr="004E73E0">
        <w:rPr>
          <w:rFonts w:asciiTheme="majorHAnsi" w:hAnsiTheme="majorHAnsi" w:cstheme="majorHAnsi"/>
        </w:rPr>
        <w:t xml:space="preserve">   </w:t>
      </w:r>
      <w:r w:rsidR="0087401A" w:rsidRPr="004E73E0">
        <w:rPr>
          <w:rFonts w:asciiTheme="majorHAnsi" w:hAnsiTheme="majorHAnsi" w:cstheme="majorHAnsi"/>
        </w:rPr>
        <w:t xml:space="preserve">   </w:t>
      </w:r>
      <w:r w:rsidRPr="004E73E0">
        <w:rPr>
          <w:rFonts w:asciiTheme="majorHAnsi" w:hAnsiTheme="majorHAnsi" w:cstheme="majorHAnsi"/>
        </w:rPr>
        <w:t xml:space="preserve">  </w:t>
      </w:r>
      <w:hyperlink r:id="rId162" w:history="1">
        <w:r w:rsidRPr="004E73E0">
          <w:rPr>
            <w:rStyle w:val="Hypertextovodkaz"/>
            <w:rFonts w:asciiTheme="majorHAnsi" w:hAnsiTheme="majorHAnsi" w:cstheme="majorHAnsi"/>
          </w:rPr>
          <w:t>https://www.youtube.com/results?search_query=tinkercad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 xml:space="preserve">– </w:t>
      </w:r>
      <w:r w:rsidR="00716054" w:rsidRPr="004E73E0">
        <w:rPr>
          <w:rFonts w:asciiTheme="majorHAnsi" w:hAnsiTheme="majorHAnsi" w:cstheme="majorHAnsi"/>
        </w:rPr>
        <w:t xml:space="preserve">more </w:t>
      </w:r>
      <w:proofErr w:type="spellStart"/>
      <w:r w:rsidR="00716054" w:rsidRPr="004E73E0">
        <w:rPr>
          <w:rFonts w:asciiTheme="majorHAnsi" w:hAnsiTheme="majorHAnsi" w:cstheme="majorHAnsi"/>
        </w:rPr>
        <w:t>links</w:t>
      </w:r>
      <w:proofErr w:type="spellEnd"/>
    </w:p>
    <w:p w14:paraId="45B98595" w14:textId="77777777" w:rsidR="00716054" w:rsidRPr="004E73E0" w:rsidRDefault="00716054" w:rsidP="00716054">
      <w:pPr>
        <w:pStyle w:val="Bezmezer"/>
        <w:rPr>
          <w:rFonts w:asciiTheme="majorHAnsi" w:hAnsiTheme="majorHAnsi" w:cstheme="majorHAnsi"/>
        </w:rPr>
      </w:pPr>
    </w:p>
    <w:p w14:paraId="5F0DC32B" w14:textId="7946784C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</w:p>
    <w:p w14:paraId="36712320" w14:textId="77777777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</w:p>
    <w:p w14:paraId="7297088E" w14:textId="229246CE" w:rsidR="007220B1" w:rsidRPr="004E73E0" w:rsidRDefault="00716054" w:rsidP="007220B1">
      <w:pPr>
        <w:pStyle w:val="Bezmezer"/>
        <w:rPr>
          <w:rFonts w:asciiTheme="majorHAnsi" w:hAnsiTheme="majorHAnsi" w:cstheme="majorHAnsi"/>
        </w:rPr>
      </w:pPr>
      <w:proofErr w:type="spellStart"/>
      <w:proofErr w:type="gramStart"/>
      <w:r w:rsidRPr="004E73E0">
        <w:rPr>
          <w:rFonts w:asciiTheme="majorHAnsi" w:hAnsiTheme="majorHAnsi" w:cstheme="majorHAnsi"/>
        </w:rPr>
        <w:t>Inkscape</w:t>
      </w:r>
      <w:proofErr w:type="spellEnd"/>
      <w:r w:rsidRPr="004E73E0">
        <w:rPr>
          <w:rFonts w:asciiTheme="majorHAnsi" w:hAnsiTheme="majorHAnsi" w:cstheme="majorHAnsi"/>
        </w:rPr>
        <w:t xml:space="preserve">:  </w:t>
      </w:r>
      <w:r w:rsidR="0087401A" w:rsidRPr="004E73E0">
        <w:rPr>
          <w:rFonts w:asciiTheme="majorHAnsi" w:hAnsiTheme="majorHAnsi" w:cstheme="majorHAnsi"/>
        </w:rPr>
        <w:t xml:space="preserve"> </w:t>
      </w:r>
      <w:proofErr w:type="gramEnd"/>
      <w:r w:rsidR="0087401A" w:rsidRPr="004E73E0">
        <w:rPr>
          <w:rFonts w:asciiTheme="majorHAnsi" w:hAnsiTheme="majorHAnsi" w:cstheme="majorHAnsi"/>
        </w:rPr>
        <w:t xml:space="preserve">       </w:t>
      </w:r>
      <w:r w:rsidR="00FB0660" w:rsidRPr="004E73E0">
        <w:rPr>
          <w:rFonts w:asciiTheme="majorHAnsi" w:hAnsiTheme="majorHAnsi" w:cstheme="majorHAnsi"/>
        </w:rPr>
        <w:t xml:space="preserve"> </w:t>
      </w:r>
      <w:r w:rsidR="0087401A" w:rsidRPr="004E73E0">
        <w:rPr>
          <w:rFonts w:asciiTheme="majorHAnsi" w:hAnsiTheme="majorHAnsi" w:cstheme="majorHAnsi"/>
        </w:rPr>
        <w:t xml:space="preserve">   </w:t>
      </w:r>
      <w:hyperlink r:id="rId163" w:history="1">
        <w:r w:rsidR="007220B1" w:rsidRPr="004E73E0">
          <w:rPr>
            <w:rStyle w:val="Hypertextovodkaz"/>
            <w:rFonts w:asciiTheme="majorHAnsi" w:hAnsiTheme="majorHAnsi" w:cstheme="majorHAnsi"/>
          </w:rPr>
          <w:t>https://inkscape.org/</w:t>
        </w:r>
      </w:hyperlink>
      <w:r w:rsidRPr="004E73E0">
        <w:rPr>
          <w:rStyle w:val="Hypertextovodkaz"/>
          <w:rFonts w:asciiTheme="majorHAnsi" w:hAnsiTheme="majorHAnsi" w:cstheme="majorHAnsi"/>
        </w:rPr>
        <w:t xml:space="preserve"> </w:t>
      </w:r>
    </w:p>
    <w:p w14:paraId="28285D63" w14:textId="40B76CF7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</w:t>
      </w:r>
      <w:r w:rsidR="0087401A" w:rsidRPr="004E73E0">
        <w:rPr>
          <w:rFonts w:asciiTheme="majorHAnsi" w:hAnsiTheme="majorHAnsi" w:cstheme="majorHAnsi"/>
        </w:rPr>
        <w:t xml:space="preserve">             </w:t>
      </w:r>
      <w:r w:rsidR="00FB0660" w:rsidRPr="004E73E0">
        <w:rPr>
          <w:rFonts w:asciiTheme="majorHAnsi" w:hAnsiTheme="majorHAnsi" w:cstheme="majorHAnsi"/>
        </w:rPr>
        <w:t xml:space="preserve"> </w:t>
      </w:r>
      <w:r w:rsidR="0087401A" w:rsidRPr="004E73E0">
        <w:rPr>
          <w:rFonts w:asciiTheme="majorHAnsi" w:hAnsiTheme="majorHAnsi" w:cstheme="majorHAnsi"/>
        </w:rPr>
        <w:t xml:space="preserve"> </w:t>
      </w:r>
      <w:r w:rsidRPr="004E73E0">
        <w:rPr>
          <w:rFonts w:asciiTheme="majorHAnsi" w:hAnsiTheme="majorHAnsi" w:cstheme="majorHAnsi"/>
        </w:rPr>
        <w:t xml:space="preserve"> </w:t>
      </w:r>
      <w:r w:rsidR="00CE1AB6" w:rsidRPr="004E73E0">
        <w:rPr>
          <w:rFonts w:asciiTheme="majorHAnsi" w:hAnsiTheme="majorHAnsi" w:cstheme="majorHAnsi"/>
        </w:rPr>
        <w:t xml:space="preserve"> </w:t>
      </w:r>
      <w:hyperlink r:id="rId164" w:history="1">
        <w:r w:rsidR="00CE1AB6" w:rsidRPr="004E73E0">
          <w:rPr>
            <w:rStyle w:val="Hypertextovodkaz"/>
            <w:rFonts w:asciiTheme="majorHAnsi" w:hAnsiTheme="majorHAnsi" w:cstheme="majorHAnsi"/>
          </w:rPr>
          <w:t>https://www.youtube.com/watch?v=qiuhGwYgqKQ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="009F2ABE" w:rsidRPr="004E73E0">
        <w:rPr>
          <w:rFonts w:asciiTheme="majorHAnsi" w:hAnsiTheme="majorHAnsi" w:cstheme="majorHAnsi"/>
        </w:rPr>
        <w:tab/>
      </w:r>
      <w:r w:rsidR="00716054" w:rsidRPr="004E73E0">
        <w:rPr>
          <w:rFonts w:asciiTheme="majorHAnsi" w:hAnsiTheme="majorHAnsi" w:cstheme="majorHAnsi"/>
        </w:rPr>
        <w:t xml:space="preserve">– </w:t>
      </w:r>
      <w:proofErr w:type="spellStart"/>
      <w:r w:rsidR="00716054" w:rsidRPr="004E73E0">
        <w:rPr>
          <w:rFonts w:asciiTheme="majorHAnsi" w:hAnsiTheme="majorHAnsi" w:cstheme="majorHAnsi"/>
        </w:rPr>
        <w:t>for</w:t>
      </w:r>
      <w:proofErr w:type="spellEnd"/>
      <w:r w:rsidR="00716054" w:rsidRPr="004E73E0">
        <w:rPr>
          <w:rFonts w:asciiTheme="majorHAnsi" w:hAnsiTheme="majorHAnsi" w:cstheme="majorHAnsi"/>
        </w:rPr>
        <w:t xml:space="preserve"> </w:t>
      </w:r>
      <w:proofErr w:type="spellStart"/>
      <w:r w:rsidR="00716054" w:rsidRPr="004E73E0">
        <w:rPr>
          <w:rFonts w:asciiTheme="majorHAnsi" w:hAnsiTheme="majorHAnsi" w:cstheme="majorHAnsi"/>
        </w:rPr>
        <w:t>beginners</w:t>
      </w:r>
      <w:proofErr w:type="spellEnd"/>
    </w:p>
    <w:p w14:paraId="30CC1D71" w14:textId="0B286374" w:rsidR="007220B1" w:rsidRPr="004E73E0" w:rsidRDefault="007220B1" w:rsidP="0087401A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</w:t>
      </w:r>
      <w:r w:rsidR="0087401A" w:rsidRPr="004E73E0">
        <w:rPr>
          <w:rFonts w:asciiTheme="majorHAnsi" w:hAnsiTheme="majorHAnsi" w:cstheme="majorHAnsi"/>
        </w:rPr>
        <w:t xml:space="preserve">              </w:t>
      </w:r>
      <w:r w:rsidR="00FB0660" w:rsidRPr="004E73E0">
        <w:rPr>
          <w:rFonts w:asciiTheme="majorHAnsi" w:hAnsiTheme="majorHAnsi" w:cstheme="majorHAnsi"/>
        </w:rPr>
        <w:t xml:space="preserve"> </w:t>
      </w:r>
      <w:r w:rsidRPr="004E73E0">
        <w:rPr>
          <w:rFonts w:asciiTheme="majorHAnsi" w:hAnsiTheme="majorHAnsi" w:cstheme="majorHAnsi"/>
        </w:rPr>
        <w:t xml:space="preserve"> </w:t>
      </w:r>
      <w:r w:rsidR="00CE1AB6" w:rsidRPr="004E73E0">
        <w:rPr>
          <w:rFonts w:asciiTheme="majorHAnsi" w:hAnsiTheme="majorHAnsi" w:cstheme="majorHAnsi"/>
        </w:rPr>
        <w:t xml:space="preserve"> </w:t>
      </w:r>
      <w:hyperlink r:id="rId165" w:history="1">
        <w:r w:rsidR="00CE1AB6" w:rsidRPr="004E73E0">
          <w:rPr>
            <w:rStyle w:val="Hypertextovodkaz"/>
            <w:rFonts w:asciiTheme="majorHAnsi" w:hAnsiTheme="majorHAnsi" w:cstheme="majorHAnsi"/>
          </w:rPr>
          <w:t>https://www.youtube.com/results?search_query=inscape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>–</w:t>
      </w:r>
      <w:r w:rsidR="00716054" w:rsidRPr="004E73E0">
        <w:rPr>
          <w:rFonts w:asciiTheme="majorHAnsi" w:hAnsiTheme="majorHAnsi" w:cstheme="majorHAnsi"/>
        </w:rPr>
        <w:t xml:space="preserve"> more </w:t>
      </w:r>
      <w:proofErr w:type="spellStart"/>
      <w:r w:rsidR="00716054" w:rsidRPr="004E73E0">
        <w:rPr>
          <w:rFonts w:asciiTheme="majorHAnsi" w:hAnsiTheme="majorHAnsi" w:cstheme="majorHAnsi"/>
        </w:rPr>
        <w:t>links</w:t>
      </w:r>
      <w:proofErr w:type="spellEnd"/>
    </w:p>
    <w:p w14:paraId="76BC41D3" w14:textId="77777777" w:rsidR="0087401A" w:rsidRPr="004E73E0" w:rsidRDefault="0087401A" w:rsidP="007220B1">
      <w:pPr>
        <w:pStyle w:val="Bezmezer"/>
        <w:rPr>
          <w:rFonts w:asciiTheme="majorHAnsi" w:hAnsiTheme="majorHAnsi" w:cstheme="majorHAnsi"/>
        </w:rPr>
      </w:pPr>
    </w:p>
    <w:p w14:paraId="0D438BCB" w14:textId="5474F1D0" w:rsidR="007220B1" w:rsidRPr="004E73E0" w:rsidRDefault="0087401A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>K</w:t>
      </w:r>
      <w:r w:rsidR="00716054" w:rsidRPr="004E73E0">
        <w:rPr>
          <w:rFonts w:asciiTheme="majorHAnsi" w:hAnsiTheme="majorHAnsi" w:cstheme="majorHAnsi"/>
        </w:rPr>
        <w:t xml:space="preserve">40 </w:t>
      </w:r>
      <w:proofErr w:type="spellStart"/>
      <w:proofErr w:type="gramStart"/>
      <w:r w:rsidR="00716054" w:rsidRPr="004E73E0">
        <w:rPr>
          <w:rFonts w:asciiTheme="majorHAnsi" w:hAnsiTheme="majorHAnsi" w:cstheme="majorHAnsi"/>
        </w:rPr>
        <w:t>Whisperer</w:t>
      </w:r>
      <w:proofErr w:type="spellEnd"/>
      <w:r w:rsidRPr="004E73E0">
        <w:rPr>
          <w:rFonts w:asciiTheme="majorHAnsi" w:hAnsiTheme="majorHAnsi" w:cstheme="majorHAnsi"/>
        </w:rPr>
        <w:t xml:space="preserve">:   </w:t>
      </w:r>
      <w:proofErr w:type="gramEnd"/>
      <w:r w:rsidR="002A4D79">
        <w:fldChar w:fldCharType="begin"/>
      </w:r>
      <w:r w:rsidR="002A4D79">
        <w:instrText>HYPERLINK "https://k40.se/k40-whisperer-replacement-software/"</w:instrText>
      </w:r>
      <w:r w:rsidR="002A4D79">
        <w:fldChar w:fldCharType="separate"/>
      </w:r>
      <w:r w:rsidRPr="004E73E0">
        <w:rPr>
          <w:rStyle w:val="Hypertextovodkaz"/>
          <w:rFonts w:asciiTheme="majorHAnsi" w:hAnsiTheme="majorHAnsi" w:cstheme="majorHAnsi"/>
        </w:rPr>
        <w:t>https://k40.se/k40-whisperer-replacement-software/</w:t>
      </w:r>
      <w:r w:rsidR="002A4D79">
        <w:rPr>
          <w:rStyle w:val="Hypertextovodkaz"/>
          <w:rFonts w:asciiTheme="majorHAnsi" w:hAnsiTheme="majorHAnsi" w:cstheme="majorHAnsi"/>
        </w:rPr>
        <w:fldChar w:fldCharType="end"/>
      </w:r>
    </w:p>
    <w:p w14:paraId="2137C7DF" w14:textId="65D3660A" w:rsidR="0087401A" w:rsidRPr="004E73E0" w:rsidRDefault="0087401A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</w:t>
      </w:r>
      <w:r w:rsidR="00CE1AB6" w:rsidRPr="004E73E0">
        <w:rPr>
          <w:rFonts w:asciiTheme="majorHAnsi" w:hAnsiTheme="majorHAnsi" w:cstheme="majorHAnsi"/>
        </w:rPr>
        <w:t xml:space="preserve"> </w:t>
      </w:r>
      <w:r w:rsidRPr="004E73E0">
        <w:rPr>
          <w:rFonts w:asciiTheme="majorHAnsi" w:hAnsiTheme="majorHAnsi" w:cstheme="majorHAnsi"/>
        </w:rPr>
        <w:t xml:space="preserve">                            </w:t>
      </w:r>
      <w:r w:rsidR="00FB0660" w:rsidRPr="004E73E0">
        <w:rPr>
          <w:rFonts w:asciiTheme="majorHAnsi" w:hAnsiTheme="majorHAnsi" w:cstheme="majorHAnsi"/>
        </w:rPr>
        <w:t xml:space="preserve">  </w:t>
      </w:r>
      <w:hyperlink r:id="rId166" w:history="1">
        <w:r w:rsidRPr="004E73E0">
          <w:rPr>
            <w:rStyle w:val="Hypertextovodkaz"/>
            <w:rFonts w:asciiTheme="majorHAnsi" w:hAnsiTheme="majorHAnsi" w:cstheme="majorHAnsi"/>
          </w:rPr>
          <w:t>https://www.youtube.com/watch?v=9wYvbenigtk&amp;t=482s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>–</w:t>
      </w:r>
      <w:r w:rsidR="00716054" w:rsidRPr="004E73E0">
        <w:rPr>
          <w:rFonts w:asciiTheme="majorHAnsi" w:hAnsiTheme="majorHAnsi" w:cstheme="majorHAnsi"/>
        </w:rPr>
        <w:t xml:space="preserve"> </w:t>
      </w:r>
      <w:proofErr w:type="spellStart"/>
      <w:r w:rsidR="00716054" w:rsidRPr="004E73E0">
        <w:rPr>
          <w:rFonts w:asciiTheme="majorHAnsi" w:hAnsiTheme="majorHAnsi" w:cstheme="majorHAnsi"/>
        </w:rPr>
        <w:t>for</w:t>
      </w:r>
      <w:proofErr w:type="spellEnd"/>
      <w:r w:rsidR="00716054" w:rsidRPr="004E73E0">
        <w:rPr>
          <w:rFonts w:asciiTheme="majorHAnsi" w:hAnsiTheme="majorHAnsi" w:cstheme="majorHAnsi"/>
        </w:rPr>
        <w:t xml:space="preserve"> </w:t>
      </w:r>
      <w:proofErr w:type="spellStart"/>
      <w:r w:rsidR="00716054" w:rsidRPr="004E73E0">
        <w:rPr>
          <w:rFonts w:asciiTheme="majorHAnsi" w:hAnsiTheme="majorHAnsi" w:cstheme="majorHAnsi"/>
        </w:rPr>
        <w:t>beginners</w:t>
      </w:r>
      <w:proofErr w:type="spellEnd"/>
    </w:p>
    <w:p w14:paraId="39BC1E8C" w14:textId="6226872E" w:rsidR="00FB0660" w:rsidRPr="004E73E0" w:rsidRDefault="0087401A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</w:t>
      </w:r>
      <w:r w:rsidR="00CE1AB6" w:rsidRPr="004E73E0">
        <w:rPr>
          <w:rFonts w:asciiTheme="majorHAnsi" w:hAnsiTheme="majorHAnsi" w:cstheme="majorHAnsi"/>
        </w:rPr>
        <w:t xml:space="preserve"> </w:t>
      </w:r>
      <w:r w:rsidRPr="004E73E0">
        <w:rPr>
          <w:rFonts w:asciiTheme="majorHAnsi" w:hAnsiTheme="majorHAnsi" w:cstheme="majorHAnsi"/>
        </w:rPr>
        <w:t xml:space="preserve">                          </w:t>
      </w:r>
      <w:r w:rsidR="00FB0660" w:rsidRPr="004E73E0">
        <w:rPr>
          <w:rFonts w:asciiTheme="majorHAnsi" w:hAnsiTheme="majorHAnsi" w:cstheme="majorHAnsi"/>
        </w:rPr>
        <w:t xml:space="preserve">  </w:t>
      </w:r>
      <w:r w:rsidRPr="004E73E0">
        <w:rPr>
          <w:rFonts w:asciiTheme="majorHAnsi" w:hAnsiTheme="majorHAnsi" w:cstheme="majorHAnsi"/>
        </w:rPr>
        <w:t xml:space="preserve"> </w:t>
      </w:r>
      <w:hyperlink r:id="rId167" w:history="1">
        <w:r w:rsidRPr="004E73E0">
          <w:rPr>
            <w:rStyle w:val="Hypertextovodkaz"/>
            <w:rFonts w:asciiTheme="majorHAnsi" w:hAnsiTheme="majorHAnsi" w:cstheme="majorHAnsi"/>
          </w:rPr>
          <w:t>https://www.youtube.com/results?search_query=k+40+whisperer</w:t>
        </w:r>
      </w:hyperlink>
      <w:r w:rsidRPr="004E73E0">
        <w:rPr>
          <w:rFonts w:asciiTheme="majorHAnsi" w:hAnsiTheme="majorHAnsi" w:cstheme="majorHAnsi"/>
        </w:rPr>
        <w:t xml:space="preserve"> – </w:t>
      </w:r>
      <w:r w:rsidR="00716054" w:rsidRPr="004E73E0">
        <w:rPr>
          <w:rFonts w:asciiTheme="majorHAnsi" w:hAnsiTheme="majorHAnsi" w:cstheme="majorHAnsi"/>
        </w:rPr>
        <w:t xml:space="preserve">more </w:t>
      </w:r>
      <w:proofErr w:type="spellStart"/>
      <w:r w:rsidR="00716054" w:rsidRPr="004E73E0">
        <w:rPr>
          <w:rFonts w:asciiTheme="majorHAnsi" w:hAnsiTheme="majorHAnsi" w:cstheme="majorHAnsi"/>
        </w:rPr>
        <w:t>links</w:t>
      </w:r>
      <w:proofErr w:type="spellEnd"/>
    </w:p>
    <w:p w14:paraId="12AF6EA1" w14:textId="77777777" w:rsidR="00FB0660" w:rsidRPr="004E73E0" w:rsidRDefault="00FB0660" w:rsidP="007220B1">
      <w:pPr>
        <w:pStyle w:val="Bezmezer"/>
        <w:rPr>
          <w:rFonts w:asciiTheme="majorHAnsi" w:hAnsiTheme="majorHAnsi" w:cstheme="majorHAnsi"/>
        </w:rPr>
      </w:pPr>
    </w:p>
    <w:p w14:paraId="04423E13" w14:textId="2E505653" w:rsidR="00FB0660" w:rsidRPr="004E73E0" w:rsidRDefault="00716054" w:rsidP="007220B1">
      <w:pPr>
        <w:pStyle w:val="Bezmezer"/>
        <w:rPr>
          <w:rFonts w:asciiTheme="majorHAnsi" w:hAnsiTheme="majorHAnsi" w:cstheme="majorHAnsi"/>
        </w:rPr>
      </w:pPr>
      <w:proofErr w:type="spellStart"/>
      <w:proofErr w:type="gramStart"/>
      <w:r w:rsidRPr="004E73E0">
        <w:rPr>
          <w:rFonts w:asciiTheme="majorHAnsi" w:hAnsiTheme="majorHAnsi" w:cstheme="majorHAnsi"/>
        </w:rPr>
        <w:t>PrusaSlicer</w:t>
      </w:r>
      <w:proofErr w:type="spellEnd"/>
      <w:r w:rsidRPr="004E73E0">
        <w:rPr>
          <w:rFonts w:asciiTheme="majorHAnsi" w:hAnsiTheme="majorHAnsi" w:cstheme="majorHAnsi"/>
        </w:rPr>
        <w:t xml:space="preserve">:  </w:t>
      </w:r>
      <w:r w:rsidR="00CE1AB6" w:rsidRPr="004E73E0">
        <w:rPr>
          <w:rFonts w:asciiTheme="majorHAnsi" w:hAnsiTheme="majorHAnsi" w:cstheme="majorHAnsi"/>
        </w:rPr>
        <w:t xml:space="preserve"> </w:t>
      </w:r>
      <w:proofErr w:type="gramEnd"/>
      <w:r w:rsidR="00FB0660" w:rsidRPr="004E73E0">
        <w:rPr>
          <w:rFonts w:asciiTheme="majorHAnsi" w:hAnsiTheme="majorHAnsi" w:cstheme="majorHAnsi"/>
        </w:rPr>
        <w:t xml:space="preserve">      </w:t>
      </w:r>
      <w:hyperlink r:id="rId168" w:history="1">
        <w:r w:rsidR="00FB0660" w:rsidRPr="004E73E0">
          <w:rPr>
            <w:rStyle w:val="Hypertextovodkaz"/>
            <w:rFonts w:asciiTheme="majorHAnsi" w:hAnsiTheme="majorHAnsi" w:cstheme="majorHAnsi"/>
          </w:rPr>
          <w:t>https://www.prusa3d.com/cs/stranka/prusaslicer_424/</w:t>
        </w:r>
      </w:hyperlink>
    </w:p>
    <w:p w14:paraId="3750B3A1" w14:textId="76D64801" w:rsidR="00FB0660" w:rsidRPr="004E73E0" w:rsidRDefault="00FB0660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</w:t>
      </w:r>
      <w:r w:rsidR="0087401A" w:rsidRPr="004E73E0">
        <w:rPr>
          <w:rFonts w:asciiTheme="majorHAnsi" w:hAnsiTheme="majorHAnsi" w:cstheme="majorHAnsi"/>
        </w:rPr>
        <w:t xml:space="preserve">          </w:t>
      </w:r>
      <w:r w:rsidR="00CE1AB6" w:rsidRPr="004E73E0">
        <w:rPr>
          <w:rFonts w:asciiTheme="majorHAnsi" w:hAnsiTheme="majorHAnsi" w:cstheme="majorHAnsi"/>
        </w:rPr>
        <w:t xml:space="preserve"> </w:t>
      </w:r>
      <w:r w:rsidRPr="004E73E0">
        <w:rPr>
          <w:rFonts w:asciiTheme="majorHAnsi" w:hAnsiTheme="majorHAnsi" w:cstheme="majorHAnsi"/>
        </w:rPr>
        <w:t xml:space="preserve">     </w:t>
      </w:r>
      <w:hyperlink r:id="rId169" w:history="1">
        <w:r w:rsidRPr="004E73E0">
          <w:rPr>
            <w:rStyle w:val="Hypertextovodkaz"/>
            <w:rFonts w:asciiTheme="majorHAnsi" w:hAnsiTheme="majorHAnsi" w:cstheme="majorHAnsi"/>
          </w:rPr>
          <w:t>https://www.youtube.com/watch?v=0UQyRxaBYQ4&amp;t=2314s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>–</w:t>
      </w:r>
      <w:r w:rsidR="00716054" w:rsidRPr="004E73E0">
        <w:rPr>
          <w:rFonts w:asciiTheme="majorHAnsi" w:hAnsiTheme="majorHAnsi" w:cstheme="majorHAnsi"/>
        </w:rPr>
        <w:t xml:space="preserve"> </w:t>
      </w:r>
      <w:proofErr w:type="spellStart"/>
      <w:r w:rsidR="00716054" w:rsidRPr="004E73E0">
        <w:rPr>
          <w:rFonts w:asciiTheme="majorHAnsi" w:hAnsiTheme="majorHAnsi" w:cstheme="majorHAnsi"/>
        </w:rPr>
        <w:t>for</w:t>
      </w:r>
      <w:proofErr w:type="spellEnd"/>
      <w:r w:rsidR="00716054" w:rsidRPr="004E73E0">
        <w:rPr>
          <w:rFonts w:asciiTheme="majorHAnsi" w:hAnsiTheme="majorHAnsi" w:cstheme="majorHAnsi"/>
        </w:rPr>
        <w:t xml:space="preserve"> </w:t>
      </w:r>
      <w:proofErr w:type="spellStart"/>
      <w:r w:rsidR="00716054" w:rsidRPr="004E73E0">
        <w:rPr>
          <w:rFonts w:asciiTheme="majorHAnsi" w:hAnsiTheme="majorHAnsi" w:cstheme="majorHAnsi"/>
        </w:rPr>
        <w:t>beginners</w:t>
      </w:r>
      <w:proofErr w:type="spellEnd"/>
    </w:p>
    <w:p w14:paraId="496DFFA6" w14:textId="1E4E4CD6" w:rsidR="0087401A" w:rsidRPr="004E73E0" w:rsidRDefault="00FB0660" w:rsidP="007220B1">
      <w:pPr>
        <w:pStyle w:val="Bezmezer"/>
        <w:rPr>
          <w:rFonts w:asciiTheme="majorHAnsi" w:hAnsiTheme="majorHAnsi" w:cstheme="majorHAnsi"/>
        </w:rPr>
      </w:pPr>
      <w:r w:rsidRPr="004E73E0">
        <w:rPr>
          <w:rFonts w:asciiTheme="majorHAnsi" w:hAnsiTheme="majorHAnsi" w:cstheme="majorHAnsi"/>
        </w:rPr>
        <w:t xml:space="preserve">                          </w:t>
      </w:r>
      <w:r w:rsidR="00CE1AB6" w:rsidRPr="004E73E0">
        <w:rPr>
          <w:rFonts w:asciiTheme="majorHAnsi" w:hAnsiTheme="majorHAnsi" w:cstheme="majorHAnsi"/>
        </w:rPr>
        <w:t xml:space="preserve"> </w:t>
      </w:r>
      <w:r w:rsidRPr="004E73E0">
        <w:rPr>
          <w:rFonts w:asciiTheme="majorHAnsi" w:hAnsiTheme="majorHAnsi" w:cstheme="majorHAnsi"/>
        </w:rPr>
        <w:t xml:space="preserve">    </w:t>
      </w:r>
      <w:hyperlink r:id="rId170" w:history="1">
        <w:r w:rsidRPr="004E73E0">
          <w:rPr>
            <w:rStyle w:val="Hypertextovodkaz"/>
            <w:rFonts w:asciiTheme="majorHAnsi" w:hAnsiTheme="majorHAnsi" w:cstheme="majorHAnsi"/>
          </w:rPr>
          <w:t>https://www.youtube.com/results?search_query=prusaslicer</w:t>
        </w:r>
      </w:hyperlink>
      <w:r w:rsidRPr="004E73E0">
        <w:rPr>
          <w:rFonts w:asciiTheme="majorHAnsi" w:hAnsiTheme="majorHAnsi" w:cstheme="majorHAnsi"/>
        </w:rPr>
        <w:t xml:space="preserve"> </w:t>
      </w:r>
      <w:r w:rsidR="009F2ABE" w:rsidRPr="004E73E0">
        <w:rPr>
          <w:rFonts w:asciiTheme="majorHAnsi" w:hAnsiTheme="majorHAnsi" w:cstheme="majorHAnsi"/>
        </w:rPr>
        <w:tab/>
      </w:r>
      <w:r w:rsidRPr="004E73E0">
        <w:rPr>
          <w:rFonts w:asciiTheme="majorHAnsi" w:hAnsiTheme="majorHAnsi" w:cstheme="majorHAnsi"/>
        </w:rPr>
        <w:t xml:space="preserve">– </w:t>
      </w:r>
      <w:r w:rsidR="00716054" w:rsidRPr="004E73E0">
        <w:rPr>
          <w:rFonts w:asciiTheme="majorHAnsi" w:hAnsiTheme="majorHAnsi" w:cstheme="majorHAnsi"/>
        </w:rPr>
        <w:t xml:space="preserve">more </w:t>
      </w:r>
      <w:proofErr w:type="spellStart"/>
      <w:r w:rsidR="00716054" w:rsidRPr="004E73E0">
        <w:rPr>
          <w:rFonts w:asciiTheme="majorHAnsi" w:hAnsiTheme="majorHAnsi" w:cstheme="majorHAnsi"/>
        </w:rPr>
        <w:t>links</w:t>
      </w:r>
      <w:proofErr w:type="spellEnd"/>
    </w:p>
    <w:p w14:paraId="56F53FBF" w14:textId="77777777" w:rsidR="007220B1" w:rsidRPr="004E73E0" w:rsidRDefault="007220B1" w:rsidP="007220B1">
      <w:pPr>
        <w:pStyle w:val="Bezmezer"/>
        <w:rPr>
          <w:rFonts w:asciiTheme="majorHAnsi" w:hAnsiTheme="majorHAnsi" w:cstheme="majorHAnsi"/>
        </w:rPr>
      </w:pPr>
    </w:p>
    <w:p w14:paraId="09B2287F" w14:textId="77777777" w:rsidR="00BC6E3F" w:rsidRPr="004E73E0" w:rsidRDefault="00BC6E3F" w:rsidP="00BC6E3F">
      <w:pPr>
        <w:rPr>
          <w:rFonts w:asciiTheme="majorHAnsi" w:hAnsiTheme="majorHAnsi" w:cstheme="majorHAnsi"/>
        </w:rPr>
      </w:pPr>
    </w:p>
    <w:p w14:paraId="0D164F56" w14:textId="2BEE6166" w:rsidR="007B42C0" w:rsidRPr="004E73E0" w:rsidRDefault="007B42C0" w:rsidP="00BC6E3F">
      <w:pPr>
        <w:rPr>
          <w:rFonts w:asciiTheme="majorHAnsi" w:hAnsiTheme="majorHAnsi" w:cstheme="majorHAnsi"/>
        </w:rPr>
      </w:pPr>
    </w:p>
    <w:p w14:paraId="731B40A5" w14:textId="77777777" w:rsidR="007B42C0" w:rsidRPr="004E73E0" w:rsidRDefault="007B42C0" w:rsidP="00BC6E3F">
      <w:pPr>
        <w:rPr>
          <w:rFonts w:asciiTheme="majorHAnsi" w:hAnsiTheme="majorHAnsi" w:cstheme="majorHAnsi"/>
        </w:rPr>
      </w:pPr>
    </w:p>
    <w:p w14:paraId="1D4D2EE1" w14:textId="77777777" w:rsidR="00DD1FB0" w:rsidRPr="004E73E0" w:rsidRDefault="00DD1FB0" w:rsidP="008A1AD2">
      <w:pPr>
        <w:pStyle w:val="Bezmezer"/>
        <w:jc w:val="both"/>
        <w:rPr>
          <w:rFonts w:asciiTheme="majorHAnsi" w:eastAsia="Times New Roman" w:hAnsiTheme="majorHAnsi" w:cstheme="majorHAnsi"/>
          <w:lang w:eastAsia="cs-CZ"/>
        </w:rPr>
      </w:pPr>
    </w:p>
    <w:p w14:paraId="24E90438" w14:textId="0AED2796" w:rsidR="00716054" w:rsidRPr="004E73E0" w:rsidRDefault="00716054" w:rsidP="00716054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Worked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by:</w:t>
      </w:r>
      <w:r w:rsidRPr="004E73E0">
        <w:rPr>
          <w:rFonts w:asciiTheme="majorHAnsi" w:eastAsia="Times New Roman" w:hAnsiTheme="majorHAnsi" w:cstheme="majorHAnsi"/>
          <w:lang w:eastAsia="cs-CZ"/>
        </w:rPr>
        <w:tab/>
        <w:t xml:space="preserve">Mgr.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Ales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Red</w:t>
      </w:r>
      <w:proofErr w:type="spellEnd"/>
    </w:p>
    <w:p w14:paraId="1A53AD9D" w14:textId="1A68492E" w:rsidR="00716054" w:rsidRPr="004E73E0" w:rsidRDefault="00716054" w:rsidP="00716054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ab/>
        <w:t>RNDr. Pavel Nymburský</w:t>
      </w:r>
    </w:p>
    <w:p w14:paraId="17382EA3" w14:textId="77777777" w:rsidR="00716054" w:rsidRPr="004E73E0" w:rsidRDefault="00716054" w:rsidP="00716054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 xml:space="preserve">                                                                                                          </w:t>
      </w:r>
    </w:p>
    <w:p w14:paraId="6161EB72" w14:textId="4505AAF1" w:rsidR="00716054" w:rsidRPr="004E73E0" w:rsidRDefault="00716054" w:rsidP="00716054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Pupils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9.A: </w:t>
      </w:r>
      <w:r w:rsidR="00440061" w:rsidRPr="004E73E0">
        <w:rPr>
          <w:rFonts w:asciiTheme="majorHAnsi" w:eastAsia="Times New Roman" w:hAnsiTheme="majorHAnsi" w:cstheme="majorHAnsi"/>
          <w:lang w:eastAsia="cs-CZ"/>
        </w:rPr>
        <w:tab/>
      </w:r>
      <w:r w:rsidRPr="004E73E0">
        <w:rPr>
          <w:rFonts w:asciiTheme="majorHAnsi" w:eastAsia="Times New Roman" w:hAnsiTheme="majorHAnsi" w:cstheme="majorHAnsi"/>
          <w:lang w:eastAsia="cs-CZ"/>
        </w:rPr>
        <w:t>Adam Kubín</w:t>
      </w:r>
    </w:p>
    <w:p w14:paraId="4782DF66" w14:textId="763D33FB" w:rsidR="00440061" w:rsidRPr="004E73E0" w:rsidRDefault="00440061" w:rsidP="00440061">
      <w:pPr>
        <w:pStyle w:val="Bezmezer"/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ab/>
      </w:r>
      <w:r w:rsidRPr="004E73E0">
        <w:rPr>
          <w:rFonts w:asciiTheme="majorHAnsi" w:eastAsia="Times New Roman" w:hAnsiTheme="majorHAnsi" w:cstheme="majorHAnsi"/>
          <w:lang w:eastAsia="cs-CZ"/>
        </w:rPr>
        <w:tab/>
      </w:r>
      <w:r w:rsidRPr="004E73E0">
        <w:rPr>
          <w:rFonts w:asciiTheme="majorHAnsi" w:eastAsia="Times New Roman" w:hAnsiTheme="majorHAnsi" w:cstheme="majorHAnsi"/>
          <w:lang w:eastAsia="cs-CZ"/>
        </w:rPr>
        <w:tab/>
        <w:t>Adam Stloukal</w:t>
      </w:r>
    </w:p>
    <w:p w14:paraId="02C1188F" w14:textId="77777777" w:rsidR="00440061" w:rsidRPr="004E73E0" w:rsidRDefault="00440061" w:rsidP="00440061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ab/>
        <w:t xml:space="preserve">Daniel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Johanides</w:t>
      </w:r>
      <w:proofErr w:type="spellEnd"/>
    </w:p>
    <w:p w14:paraId="44D7EAE2" w14:textId="77777777" w:rsidR="00440061" w:rsidRPr="004E73E0" w:rsidRDefault="00440061" w:rsidP="00440061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ab/>
        <w:t xml:space="preserve">Kamila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Ferugová</w:t>
      </w:r>
      <w:proofErr w:type="spellEnd"/>
    </w:p>
    <w:p w14:paraId="2A5ABE24" w14:textId="1A622054" w:rsidR="00440061" w:rsidRPr="004E73E0" w:rsidRDefault="00440061" w:rsidP="00440061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r w:rsidRPr="004E73E0">
        <w:rPr>
          <w:rFonts w:asciiTheme="majorHAnsi" w:eastAsia="Times New Roman" w:hAnsiTheme="majorHAnsi" w:cstheme="majorHAnsi"/>
          <w:lang w:eastAsia="cs-CZ"/>
        </w:rPr>
        <w:tab/>
        <w:t>Tereza Hrazdírová</w:t>
      </w:r>
    </w:p>
    <w:p w14:paraId="417EECC4" w14:textId="77777777" w:rsidR="00440061" w:rsidRPr="004E73E0" w:rsidRDefault="00440061" w:rsidP="00440061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</w:p>
    <w:p w14:paraId="1430CE09" w14:textId="77777777" w:rsidR="00440061" w:rsidRPr="004E73E0" w:rsidRDefault="00440061" w:rsidP="00440061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Pupils</w:t>
      </w:r>
      <w:proofErr w:type="spellEnd"/>
      <w:r w:rsidRPr="004E73E0">
        <w:rPr>
          <w:rFonts w:asciiTheme="majorHAnsi" w:eastAsia="Times New Roman" w:hAnsiTheme="majorHAnsi" w:cstheme="majorHAnsi"/>
          <w:lang w:eastAsia="cs-CZ"/>
        </w:rPr>
        <w:t xml:space="preserve"> 9.B</w:t>
      </w:r>
      <w:r w:rsidRPr="004E73E0">
        <w:rPr>
          <w:rFonts w:asciiTheme="majorHAnsi" w:eastAsia="Times New Roman" w:hAnsiTheme="majorHAnsi" w:cstheme="majorHAnsi"/>
          <w:lang w:eastAsia="cs-CZ"/>
        </w:rPr>
        <w:tab/>
        <w:t xml:space="preserve">Adam </w:t>
      </w:r>
      <w:proofErr w:type="spellStart"/>
      <w:r w:rsidRPr="004E73E0">
        <w:rPr>
          <w:rFonts w:asciiTheme="majorHAnsi" w:eastAsia="Times New Roman" w:hAnsiTheme="majorHAnsi" w:cstheme="majorHAnsi"/>
          <w:lang w:eastAsia="cs-CZ"/>
        </w:rPr>
        <w:t>Fagulec</w:t>
      </w:r>
      <w:proofErr w:type="spellEnd"/>
    </w:p>
    <w:p w14:paraId="270D72C4" w14:textId="2F5CE8F7" w:rsidR="00716054" w:rsidRPr="004E73E0" w:rsidRDefault="00716054" w:rsidP="00440061">
      <w:pPr>
        <w:pStyle w:val="Bezmezer"/>
        <w:tabs>
          <w:tab w:val="left" w:pos="2127"/>
        </w:tabs>
        <w:rPr>
          <w:rFonts w:asciiTheme="majorHAnsi" w:eastAsia="Times New Roman" w:hAnsiTheme="majorHAnsi" w:cstheme="majorHAnsi"/>
          <w:lang w:eastAsia="cs-CZ"/>
        </w:rPr>
      </w:pPr>
    </w:p>
    <w:sectPr w:rsidR="00716054" w:rsidRPr="004E73E0" w:rsidSect="00DC603C">
      <w:headerReference w:type="default" r:id="rId171"/>
      <w:footerReference w:type="default" r:id="rId172"/>
      <w:pgSz w:w="11900" w:h="16840"/>
      <w:pgMar w:top="420" w:right="1417" w:bottom="1417" w:left="1417" w:header="147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DD1725" w14:textId="77777777" w:rsidR="002A14C3" w:rsidRDefault="002A14C3" w:rsidP="00B24D9C">
      <w:r>
        <w:separator/>
      </w:r>
    </w:p>
  </w:endnote>
  <w:endnote w:type="continuationSeparator" w:id="0">
    <w:p w14:paraId="336F6EFA" w14:textId="77777777" w:rsidR="002A14C3" w:rsidRDefault="002A14C3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24162648"/>
      <w:docPartObj>
        <w:docPartGallery w:val="Page Numbers (Bottom of Page)"/>
        <w:docPartUnique/>
      </w:docPartObj>
    </w:sdtPr>
    <w:sdtEndPr/>
    <w:sdtContent>
      <w:p w14:paraId="007DBB78" w14:textId="3481AB56" w:rsidR="007220B1" w:rsidRDefault="002A4D79" w:rsidP="00B24D9C">
        <w:pPr>
          <w:pStyle w:val="Zpat"/>
        </w:pPr>
        <w:r>
          <w:rPr>
            <w:noProof/>
          </w:rPr>
          <w:pict w14:anchorId="01D3C6E3">
            <v:shapetype id="_x0000_t176" coordsize="21600,21600" o:spt="176" adj="2700" path="m@0,qx0@0l0@2qy@0,21600l@1,21600qx21600@2l21600@0qy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@3,@3,@4,@5"/>
            </v:shapetype>
            <v:shape id="Automatický obrazec 13" o:spid="_x0000_s1025" type="#_x0000_t176" style="position:absolute;left:0;text-align:left;margin-left:0;margin-top:0;width:40.35pt;height:34.75pt;z-index:251662336;visibility:visible;mso-position-horizontal:center;mso-position-horizontal-relative:right-margin-area;mso-position-vertical:center;mso-position-vertical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" filled="f" fillcolor="#5c83b4" stroked="f" strokecolor="#737373">
              <v:textbox>
                <w:txbxContent>
                  <w:p w14:paraId="159ECE34" w14:textId="3B90FDA3" w:rsidR="007220B1" w:rsidRDefault="007220B1">
                    <w:pPr>
                      <w:pStyle w:val="Zpat"/>
                      <w:pBdr>
                        <w:top w:val="single" w:sz="12" w:space="1" w:color="A5A5A5" w:themeColor="accent3"/>
                        <w:bottom w:val="single" w:sz="48" w:space="1" w:color="A5A5A5" w:themeColor="accent3"/>
                      </w:pBdr>
                      <w:jc w:val="center"/>
                      <w:rPr>
                        <w:sz w:val="28"/>
                        <w:szCs w:val="28"/>
                      </w:rPr>
                    </w:pPr>
                    <w:r>
                      <w:rPr>
                        <w:sz w:val="22"/>
                      </w:rPr>
                      <w:fldChar w:fldCharType="begin"/>
                    </w:r>
                    <w:r>
                      <w:instrText>PAGE    \* MERGEFORMAT</w:instrText>
                    </w:r>
                    <w:r>
                      <w:rPr>
                        <w:sz w:val="22"/>
                      </w:rPr>
                      <w:fldChar w:fldCharType="separate"/>
                    </w:r>
                    <w:r w:rsidR="00700087" w:rsidRPr="00700087">
                      <w:rPr>
                        <w:noProof/>
                        <w:sz w:val="28"/>
                        <w:szCs w:val="28"/>
                      </w:rPr>
                      <w:t>49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B413A7" w14:textId="77777777" w:rsidR="002A14C3" w:rsidRDefault="002A14C3" w:rsidP="00B24D9C">
      <w:r>
        <w:separator/>
      </w:r>
    </w:p>
  </w:footnote>
  <w:footnote w:type="continuationSeparator" w:id="0">
    <w:p w14:paraId="3B567CE3" w14:textId="77777777" w:rsidR="002A14C3" w:rsidRDefault="002A14C3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903AB" w14:textId="0AE770B6" w:rsidR="007220B1" w:rsidRDefault="007220B1" w:rsidP="003468C8">
    <w:pPr>
      <w:pStyle w:val="Zhlav"/>
      <w:tabs>
        <w:tab w:val="clear" w:pos="4536"/>
        <w:tab w:val="clear" w:pos="9072"/>
        <w:tab w:val="right" w:pos="0"/>
      </w:tabs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33455717">
          <wp:simplePos x="0" y="0"/>
          <wp:positionH relativeFrom="column">
            <wp:posOffset>2540</wp:posOffset>
          </wp:positionH>
          <wp:positionV relativeFrom="paragraph">
            <wp:posOffset>-608330</wp:posOffset>
          </wp:positionV>
          <wp:extent cx="5756910" cy="594360"/>
          <wp:effectExtent l="0" t="0" r="0" b="0"/>
          <wp:wrapNone/>
          <wp:docPr id="19" name="Obrázek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9D6202"/>
    <w:multiLevelType w:val="hybridMultilevel"/>
    <w:tmpl w:val="85CC4D60"/>
    <w:lvl w:ilvl="0" w:tplc="F198D65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2F0FDE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750A3B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778C99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3DAB04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4B8C85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878146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AF6F570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0282A3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 w15:restartNumberingAfterBreak="0">
    <w:nsid w:val="4E2C38FD"/>
    <w:multiLevelType w:val="hybridMultilevel"/>
    <w:tmpl w:val="0A4A0120"/>
    <w:lvl w:ilvl="0" w:tplc="73200D3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342002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0902BDE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4AC04EA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2AC60F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9AC44A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B24C7E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456261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E721AB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 w15:restartNumberingAfterBreak="0">
    <w:nsid w:val="7134351B"/>
    <w:multiLevelType w:val="hybridMultilevel"/>
    <w:tmpl w:val="282EB196"/>
    <w:lvl w:ilvl="0" w:tplc="B51EBC6C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C6503DD"/>
    <w:multiLevelType w:val="hybridMultilevel"/>
    <w:tmpl w:val="C4023BD8"/>
    <w:lvl w:ilvl="0" w:tplc="259E61F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D7A531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619280C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91099A8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FA4737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49E4BF2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F28A413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C5E00A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DDAA0C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 w16cid:durableId="88624159">
    <w:abstractNumId w:val="2"/>
  </w:num>
  <w:num w:numId="2" w16cid:durableId="346254416">
    <w:abstractNumId w:val="0"/>
  </w:num>
  <w:num w:numId="3" w16cid:durableId="1657764277">
    <w:abstractNumId w:val="1"/>
  </w:num>
  <w:num w:numId="4" w16cid:durableId="178279933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attachedTemplate r:id="rId1"/>
  <w:defaultTabStop w:val="709"/>
  <w:hyphenationZone w:val="425"/>
  <w:characterSpacingControl w:val="doNotCompress"/>
  <w:hdrShapeDefaults>
    <o:shapedefaults v:ext="edit" spidmax="206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149E4"/>
    <w:rsid w:val="00017FE6"/>
    <w:rsid w:val="00035429"/>
    <w:rsid w:val="00051D8B"/>
    <w:rsid w:val="000A148F"/>
    <w:rsid w:val="000A1494"/>
    <w:rsid w:val="000A5780"/>
    <w:rsid w:val="000F5E27"/>
    <w:rsid w:val="00171DC0"/>
    <w:rsid w:val="0017789B"/>
    <w:rsid w:val="001811A7"/>
    <w:rsid w:val="001813C5"/>
    <w:rsid w:val="00183F80"/>
    <w:rsid w:val="00184373"/>
    <w:rsid w:val="001C2F0E"/>
    <w:rsid w:val="001C46A7"/>
    <w:rsid w:val="001D072C"/>
    <w:rsid w:val="001D5E2F"/>
    <w:rsid w:val="001E50C3"/>
    <w:rsid w:val="001F5C17"/>
    <w:rsid w:val="002257C0"/>
    <w:rsid w:val="00235E12"/>
    <w:rsid w:val="00246DC1"/>
    <w:rsid w:val="00280292"/>
    <w:rsid w:val="002A14C3"/>
    <w:rsid w:val="002A4D79"/>
    <w:rsid w:val="002A77D1"/>
    <w:rsid w:val="003468C8"/>
    <w:rsid w:val="0035408B"/>
    <w:rsid w:val="0035471F"/>
    <w:rsid w:val="00373063"/>
    <w:rsid w:val="00373141"/>
    <w:rsid w:val="00380F8B"/>
    <w:rsid w:val="00383723"/>
    <w:rsid w:val="00384145"/>
    <w:rsid w:val="00396C5C"/>
    <w:rsid w:val="003C18BE"/>
    <w:rsid w:val="003C42F6"/>
    <w:rsid w:val="003D6400"/>
    <w:rsid w:val="004215C7"/>
    <w:rsid w:val="00440061"/>
    <w:rsid w:val="00443CE8"/>
    <w:rsid w:val="00454CE7"/>
    <w:rsid w:val="0046392F"/>
    <w:rsid w:val="004841C8"/>
    <w:rsid w:val="004A3B20"/>
    <w:rsid w:val="004E73E0"/>
    <w:rsid w:val="00507275"/>
    <w:rsid w:val="00507D2A"/>
    <w:rsid w:val="00534F66"/>
    <w:rsid w:val="00537516"/>
    <w:rsid w:val="005562AF"/>
    <w:rsid w:val="00557338"/>
    <w:rsid w:val="005A3295"/>
    <w:rsid w:val="005A7F38"/>
    <w:rsid w:val="005B5549"/>
    <w:rsid w:val="005D1310"/>
    <w:rsid w:val="005F23C7"/>
    <w:rsid w:val="00637B16"/>
    <w:rsid w:val="0065142F"/>
    <w:rsid w:val="006763B6"/>
    <w:rsid w:val="00697FED"/>
    <w:rsid w:val="006A0E5A"/>
    <w:rsid w:val="006B2864"/>
    <w:rsid w:val="006B3869"/>
    <w:rsid w:val="00700087"/>
    <w:rsid w:val="0070071E"/>
    <w:rsid w:val="00716054"/>
    <w:rsid w:val="00721814"/>
    <w:rsid w:val="007220B1"/>
    <w:rsid w:val="00722E2B"/>
    <w:rsid w:val="00723A3A"/>
    <w:rsid w:val="00762E68"/>
    <w:rsid w:val="00780D02"/>
    <w:rsid w:val="00781EDC"/>
    <w:rsid w:val="007861FC"/>
    <w:rsid w:val="007A38B4"/>
    <w:rsid w:val="007B42C0"/>
    <w:rsid w:val="007B4D0C"/>
    <w:rsid w:val="007B5F82"/>
    <w:rsid w:val="007E49DA"/>
    <w:rsid w:val="007F541F"/>
    <w:rsid w:val="008072EC"/>
    <w:rsid w:val="008311D4"/>
    <w:rsid w:val="00853DF8"/>
    <w:rsid w:val="0087401A"/>
    <w:rsid w:val="008A1AD2"/>
    <w:rsid w:val="008B6DA4"/>
    <w:rsid w:val="008C6CDC"/>
    <w:rsid w:val="008E45F7"/>
    <w:rsid w:val="008E5962"/>
    <w:rsid w:val="008F047C"/>
    <w:rsid w:val="008F5258"/>
    <w:rsid w:val="00907279"/>
    <w:rsid w:val="00911029"/>
    <w:rsid w:val="009132AA"/>
    <w:rsid w:val="00916216"/>
    <w:rsid w:val="009245E6"/>
    <w:rsid w:val="00932409"/>
    <w:rsid w:val="00953D69"/>
    <w:rsid w:val="00960962"/>
    <w:rsid w:val="0096609E"/>
    <w:rsid w:val="00980558"/>
    <w:rsid w:val="009C0B69"/>
    <w:rsid w:val="009F2ABE"/>
    <w:rsid w:val="00A149E4"/>
    <w:rsid w:val="00A156AA"/>
    <w:rsid w:val="00A167E4"/>
    <w:rsid w:val="00A175C1"/>
    <w:rsid w:val="00A62C91"/>
    <w:rsid w:val="00A66F11"/>
    <w:rsid w:val="00A6787F"/>
    <w:rsid w:val="00A73B81"/>
    <w:rsid w:val="00AB25D7"/>
    <w:rsid w:val="00AC1BBB"/>
    <w:rsid w:val="00AC37FB"/>
    <w:rsid w:val="00AE66DD"/>
    <w:rsid w:val="00B03C0C"/>
    <w:rsid w:val="00B04967"/>
    <w:rsid w:val="00B203D1"/>
    <w:rsid w:val="00B20FBA"/>
    <w:rsid w:val="00B24D9C"/>
    <w:rsid w:val="00B31B84"/>
    <w:rsid w:val="00B31DB9"/>
    <w:rsid w:val="00B65BB4"/>
    <w:rsid w:val="00B67268"/>
    <w:rsid w:val="00B80D3F"/>
    <w:rsid w:val="00BC4C69"/>
    <w:rsid w:val="00BC6E3F"/>
    <w:rsid w:val="00BE00E2"/>
    <w:rsid w:val="00C229B9"/>
    <w:rsid w:val="00C35979"/>
    <w:rsid w:val="00C40638"/>
    <w:rsid w:val="00C4702F"/>
    <w:rsid w:val="00C5039D"/>
    <w:rsid w:val="00C55279"/>
    <w:rsid w:val="00CA0B88"/>
    <w:rsid w:val="00CA4E77"/>
    <w:rsid w:val="00CE1AB6"/>
    <w:rsid w:val="00CE2659"/>
    <w:rsid w:val="00CE6A29"/>
    <w:rsid w:val="00D01979"/>
    <w:rsid w:val="00D3047F"/>
    <w:rsid w:val="00D43C50"/>
    <w:rsid w:val="00D5103F"/>
    <w:rsid w:val="00D86783"/>
    <w:rsid w:val="00DA325A"/>
    <w:rsid w:val="00DC603C"/>
    <w:rsid w:val="00DD1FB0"/>
    <w:rsid w:val="00DD7EB6"/>
    <w:rsid w:val="00DE52BD"/>
    <w:rsid w:val="00DE7BA9"/>
    <w:rsid w:val="00E362EC"/>
    <w:rsid w:val="00E65810"/>
    <w:rsid w:val="00E87EE1"/>
    <w:rsid w:val="00E9139B"/>
    <w:rsid w:val="00E95C85"/>
    <w:rsid w:val="00EA5FF9"/>
    <w:rsid w:val="00ED3FEA"/>
    <w:rsid w:val="00ED7DB0"/>
    <w:rsid w:val="00EE2A66"/>
    <w:rsid w:val="00EE68D2"/>
    <w:rsid w:val="00EF117C"/>
    <w:rsid w:val="00F056E2"/>
    <w:rsid w:val="00F10C2F"/>
    <w:rsid w:val="00F457C8"/>
    <w:rsid w:val="00F52E30"/>
    <w:rsid w:val="00F60773"/>
    <w:rsid w:val="00F62047"/>
    <w:rsid w:val="00F64705"/>
    <w:rsid w:val="00F8656D"/>
    <w:rsid w:val="00F92735"/>
    <w:rsid w:val="00F95569"/>
    <w:rsid w:val="00FB0660"/>
    <w:rsid w:val="00FB18B5"/>
    <w:rsid w:val="00FC6FBD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/>
    <o:shapelayout v:ext="edit">
      <o:idmap v:ext="edit" data="2"/>
    </o:shapelayout>
  </w:shapeDefaults>
  <w:decimalSymbol w:val="."/>
  <w:listSeparator w:val=","/>
  <w14:docId w14:val="4692E3AD"/>
  <w15:docId w15:val="{42A0A77B-5ACF-4647-A415-3F63851D8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73B81"/>
    <w:pPr>
      <w:jc w:val="both"/>
    </w:pPr>
    <w:rPr>
      <w:rFonts w:ascii="Arial" w:hAnsi="Arial"/>
    </w:rPr>
  </w:style>
  <w:style w:type="paragraph" w:styleId="Nadpis1">
    <w:name w:val="heading 1"/>
    <w:basedOn w:val="Normln"/>
    <w:next w:val="Normln"/>
    <w:link w:val="Nadpis1Char"/>
    <w:uiPriority w:val="9"/>
    <w:qFormat/>
    <w:rsid w:val="003C18BE"/>
    <w:pPr>
      <w:keepNext/>
      <w:keepLines/>
      <w:spacing w:before="320" w:after="80" w:line="240" w:lineRule="auto"/>
      <w:jc w:val="left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B3869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6B3869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3C18B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F5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5258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39"/>
    <w:unhideWhenUsed/>
    <w:rsid w:val="008F52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unhideWhenUsed/>
    <w:rsid w:val="008F52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8E5962"/>
    <w:pPr>
      <w:ind w:left="720"/>
      <w:contextualSpacing/>
    </w:pPr>
  </w:style>
  <w:style w:type="character" w:styleId="Sledovanodkaz">
    <w:name w:val="FollowedHyperlink"/>
    <w:basedOn w:val="Standardnpsmoodstavce"/>
    <w:uiPriority w:val="99"/>
    <w:semiHidden/>
    <w:unhideWhenUsed/>
    <w:rsid w:val="009C0B69"/>
    <w:rPr>
      <w:color w:val="954F72" w:themeColor="followed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CE1A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3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28055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24140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65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77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5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725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05973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65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4853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4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94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hyperlink" Target="https://proradost.kreativnibrabec.cz/zbozi/akrylove-barvy-24-x-12-ml-3-x-stetec-acr2412/?gclid=CjwKCAjw682TBhATEiwA9crl37WlvVDUB-IA5MduMRIU0ovadjwFe70x0Hidc6DVElMVMCc7VCzLHRoCc0wQAvD_BwE" TargetMode="External"/><Relationship Id="rId68" Type="http://schemas.openxmlformats.org/officeDocument/2006/relationships/image" Target="media/image45.jpeg"/><Relationship Id="rId84" Type="http://schemas.openxmlformats.org/officeDocument/2006/relationships/image" Target="media/image61.jpeg"/><Relationship Id="rId89" Type="http://schemas.openxmlformats.org/officeDocument/2006/relationships/image" Target="media/image66.jpeg"/><Relationship Id="rId112" Type="http://schemas.openxmlformats.org/officeDocument/2006/relationships/image" Target="media/image89.png"/><Relationship Id="rId133" Type="http://schemas.openxmlformats.org/officeDocument/2006/relationships/image" Target="media/image110.jpeg"/><Relationship Id="rId138" Type="http://schemas.openxmlformats.org/officeDocument/2006/relationships/image" Target="media/image115.png"/><Relationship Id="rId154" Type="http://schemas.openxmlformats.org/officeDocument/2006/relationships/image" Target="media/image131.jpeg"/><Relationship Id="rId159" Type="http://schemas.openxmlformats.org/officeDocument/2006/relationships/hyperlink" Target="https://www.youtube.com/results?search_query=blender" TargetMode="External"/><Relationship Id="rId170" Type="http://schemas.openxmlformats.org/officeDocument/2006/relationships/hyperlink" Target="https://www.youtube.com/results?search_query=prusaslicer" TargetMode="External"/><Relationship Id="rId16" Type="http://schemas.openxmlformats.org/officeDocument/2006/relationships/image" Target="media/image9.png"/><Relationship Id="rId107" Type="http://schemas.openxmlformats.org/officeDocument/2006/relationships/image" Target="media/image84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hyperlink" Target="https://www.peckamodel.cz/g3d2017-3d-pero-multipro-nastavce-vrtacka-driller" TargetMode="External"/><Relationship Id="rId58" Type="http://schemas.openxmlformats.org/officeDocument/2006/relationships/hyperlink" Target="file:///C:\Users\pn\Dropbox\projekt\https.\www.czc.cz" TargetMode="External"/><Relationship Id="rId74" Type="http://schemas.openxmlformats.org/officeDocument/2006/relationships/image" Target="media/image51.jpeg"/><Relationship Id="rId79" Type="http://schemas.openxmlformats.org/officeDocument/2006/relationships/image" Target="media/image56.png"/><Relationship Id="rId102" Type="http://schemas.openxmlformats.org/officeDocument/2006/relationships/image" Target="media/image79.jpeg"/><Relationship Id="rId123" Type="http://schemas.openxmlformats.org/officeDocument/2006/relationships/image" Target="media/image100.jpeg"/><Relationship Id="rId128" Type="http://schemas.openxmlformats.org/officeDocument/2006/relationships/image" Target="media/image105.jpeg"/><Relationship Id="rId144" Type="http://schemas.openxmlformats.org/officeDocument/2006/relationships/image" Target="media/image121.jpeg"/><Relationship Id="rId149" Type="http://schemas.openxmlformats.org/officeDocument/2006/relationships/image" Target="media/image126.jpeg"/><Relationship Id="rId5" Type="http://schemas.openxmlformats.org/officeDocument/2006/relationships/webSettings" Target="webSettings.xml"/><Relationship Id="rId90" Type="http://schemas.openxmlformats.org/officeDocument/2006/relationships/image" Target="media/image67.png"/><Relationship Id="rId95" Type="http://schemas.openxmlformats.org/officeDocument/2006/relationships/image" Target="media/image72.jpeg"/><Relationship Id="rId160" Type="http://schemas.openxmlformats.org/officeDocument/2006/relationships/hyperlink" Target="https://www.tinkercad.com/" TargetMode="External"/><Relationship Id="rId165" Type="http://schemas.openxmlformats.org/officeDocument/2006/relationships/hyperlink" Target="https://www.youtube.com/results?search_query=inscape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hyperlink" Target="https://shop.prusa3d.com/cs/3d-tiskarny/181-3d-tiskarna-original-prusa-i3-mk3s.html" TargetMode="External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113" Type="http://schemas.openxmlformats.org/officeDocument/2006/relationships/image" Target="media/image90.jpeg"/><Relationship Id="rId118" Type="http://schemas.openxmlformats.org/officeDocument/2006/relationships/image" Target="media/image95.jpeg"/><Relationship Id="rId134" Type="http://schemas.openxmlformats.org/officeDocument/2006/relationships/image" Target="media/image111.png"/><Relationship Id="rId139" Type="http://schemas.openxmlformats.org/officeDocument/2006/relationships/image" Target="media/image116.jpeg"/><Relationship Id="rId80" Type="http://schemas.openxmlformats.org/officeDocument/2006/relationships/image" Target="media/image57.jpeg"/><Relationship Id="rId85" Type="http://schemas.openxmlformats.org/officeDocument/2006/relationships/image" Target="media/image62.jpeg"/><Relationship Id="rId150" Type="http://schemas.openxmlformats.org/officeDocument/2006/relationships/image" Target="media/image127.jpeg"/><Relationship Id="rId155" Type="http://schemas.openxmlformats.org/officeDocument/2006/relationships/image" Target="media/image132.jpeg"/><Relationship Id="rId171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hyperlink" Target="file:///C:\Users\pn\Dropbox\projekt\https.\www.czc.cz" TargetMode="External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24" Type="http://schemas.openxmlformats.org/officeDocument/2006/relationships/image" Target="media/image101.jpeg"/><Relationship Id="rId129" Type="http://schemas.openxmlformats.org/officeDocument/2006/relationships/image" Target="media/image106.png"/><Relationship Id="rId54" Type="http://schemas.openxmlformats.org/officeDocument/2006/relationships/hyperlink" Target="https://www.cncworld.cz/laserov-plotr-co2-40w-35x24cm-air-assist-red-point-p-67.html/www.lior.cz/laserove-gravirovaci-nastroje/40w-co2-usb-laserovy-gravirovaci-rezaci-stroj/" TargetMode="External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91" Type="http://schemas.openxmlformats.org/officeDocument/2006/relationships/image" Target="media/image68.jpeg"/><Relationship Id="rId96" Type="http://schemas.openxmlformats.org/officeDocument/2006/relationships/image" Target="media/image73.jpeg"/><Relationship Id="rId140" Type="http://schemas.openxmlformats.org/officeDocument/2006/relationships/image" Target="media/image117.jpeg"/><Relationship Id="rId145" Type="http://schemas.openxmlformats.org/officeDocument/2006/relationships/image" Target="media/image122.jpeg"/><Relationship Id="rId161" Type="http://schemas.openxmlformats.org/officeDocument/2006/relationships/hyperlink" Target="https://www.youtube.com/watch?v=bcrUFvj4Vmk&amp;t=1847s" TargetMode="External"/><Relationship Id="rId166" Type="http://schemas.openxmlformats.org/officeDocument/2006/relationships/hyperlink" Target="https://www.youtube.com/watch?v=9wYvbenigtk&amp;t=482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hyperlink" Target="https://www.prusa3d.cz/original-prusa-i3-multi-material-2/?gclid=CjwKCAjw_JuGBhBkEiwA1xmbRRXTXJpAk_xJeTu2Is4vNZCl4oN0mdneIlB3eef-7P2ZjnJnuWGJDBoCzZ8QAvD_BwE" TargetMode="External"/><Relationship Id="rId57" Type="http://schemas.openxmlformats.org/officeDocument/2006/relationships/hyperlink" Target="https://www.streetkolor.cz/www-streetkolor-cz/CREATEX-5618-60ml" TargetMode="External"/><Relationship Id="rId106" Type="http://schemas.openxmlformats.org/officeDocument/2006/relationships/image" Target="media/image83.jpeg"/><Relationship Id="rId114" Type="http://schemas.openxmlformats.org/officeDocument/2006/relationships/image" Target="media/image91.jpeg"/><Relationship Id="rId119" Type="http://schemas.openxmlformats.org/officeDocument/2006/relationships/image" Target="media/image96.png"/><Relationship Id="rId127" Type="http://schemas.openxmlformats.org/officeDocument/2006/relationships/image" Target="media/image104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hyperlink" Target="https://www.peckamodel.cz/g3d2015-3d-pero-multipro-nastavce-primocarka-jigsaw" TargetMode="External"/><Relationship Id="rId60" Type="http://schemas.openxmlformats.org/officeDocument/2006/relationships/hyperlink" Target="https://www.prusa3d.com/cs/kategorie/prusament-pla/" TargetMode="External"/><Relationship Id="rId65" Type="http://schemas.openxmlformats.org/officeDocument/2006/relationships/image" Target="media/image42.jpeg"/><Relationship Id="rId73" Type="http://schemas.openxmlformats.org/officeDocument/2006/relationships/image" Target="media/image50.jpeg"/><Relationship Id="rId78" Type="http://schemas.openxmlformats.org/officeDocument/2006/relationships/image" Target="media/image55.png"/><Relationship Id="rId81" Type="http://schemas.openxmlformats.org/officeDocument/2006/relationships/image" Target="media/image58.jpeg"/><Relationship Id="rId86" Type="http://schemas.openxmlformats.org/officeDocument/2006/relationships/image" Target="media/image63.jpe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image" Target="media/image78.png"/><Relationship Id="rId122" Type="http://schemas.openxmlformats.org/officeDocument/2006/relationships/image" Target="media/image99.jpeg"/><Relationship Id="rId130" Type="http://schemas.openxmlformats.org/officeDocument/2006/relationships/image" Target="media/image107.jpeg"/><Relationship Id="rId135" Type="http://schemas.openxmlformats.org/officeDocument/2006/relationships/image" Target="media/image112.png"/><Relationship Id="rId143" Type="http://schemas.openxmlformats.org/officeDocument/2006/relationships/image" Target="media/image120.jpeg"/><Relationship Id="rId148" Type="http://schemas.openxmlformats.org/officeDocument/2006/relationships/image" Target="media/image125.png"/><Relationship Id="rId151" Type="http://schemas.openxmlformats.org/officeDocument/2006/relationships/image" Target="media/image128.jpeg"/><Relationship Id="rId156" Type="http://schemas.openxmlformats.org/officeDocument/2006/relationships/hyperlink" Target="https://www.youtube.com/watch?v=WOsfzsDZ3QE" TargetMode="External"/><Relationship Id="rId164" Type="http://schemas.openxmlformats.org/officeDocument/2006/relationships/hyperlink" Target="https://www.youtube.com/watch?v=qiuhGwYgqKQ" TargetMode="External"/><Relationship Id="rId169" Type="http://schemas.openxmlformats.org/officeDocument/2006/relationships/hyperlink" Target="https://www.youtube.com/watch?v=0UQyRxaBYQ4&amp;t=2314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86.jpeg"/><Relationship Id="rId34" Type="http://schemas.openxmlformats.org/officeDocument/2006/relationships/image" Target="media/image27.jpeg"/><Relationship Id="rId50" Type="http://schemas.openxmlformats.org/officeDocument/2006/relationships/hyperlink" Target="https://www.peckamodel.cz/g3d1008-3d-pero-3dsimo-multipro-3-nastavce" TargetMode="External"/><Relationship Id="rId55" Type="http://schemas.openxmlformats.org/officeDocument/2006/relationships/hyperlink" Target="https://www.streetkolor.cz/www-streetkolor-cz/AIRBRUSH-SET-NA-DORTY" TargetMode="External"/><Relationship Id="rId76" Type="http://schemas.openxmlformats.org/officeDocument/2006/relationships/image" Target="media/image53.jpeg"/><Relationship Id="rId97" Type="http://schemas.openxmlformats.org/officeDocument/2006/relationships/image" Target="media/image74.jpeg"/><Relationship Id="rId104" Type="http://schemas.openxmlformats.org/officeDocument/2006/relationships/image" Target="media/image81.jpeg"/><Relationship Id="rId120" Type="http://schemas.openxmlformats.org/officeDocument/2006/relationships/image" Target="media/image97.jpeg"/><Relationship Id="rId125" Type="http://schemas.openxmlformats.org/officeDocument/2006/relationships/image" Target="media/image102.png"/><Relationship Id="rId141" Type="http://schemas.openxmlformats.org/officeDocument/2006/relationships/image" Target="media/image118.jpeg"/><Relationship Id="rId146" Type="http://schemas.openxmlformats.org/officeDocument/2006/relationships/image" Target="media/image123.jpeg"/><Relationship Id="rId167" Type="http://schemas.openxmlformats.org/officeDocument/2006/relationships/hyperlink" Target="https://www.youtube.com/results?search_query=k+40+whispere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image" Target="media/image69.jpeg"/><Relationship Id="rId162" Type="http://schemas.openxmlformats.org/officeDocument/2006/relationships/hyperlink" Target="https://www.youtube.com/results?search_query=tinkercad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43.jpeg"/><Relationship Id="rId87" Type="http://schemas.openxmlformats.org/officeDocument/2006/relationships/image" Target="media/image64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image" Target="media/image108.jpeg"/><Relationship Id="rId136" Type="http://schemas.openxmlformats.org/officeDocument/2006/relationships/image" Target="media/image113.png"/><Relationship Id="rId157" Type="http://schemas.openxmlformats.org/officeDocument/2006/relationships/hyperlink" Target="https://www.blender.org/" TargetMode="External"/><Relationship Id="rId61" Type="http://schemas.openxmlformats.org/officeDocument/2006/relationships/hyperlink" Target="https://www.truhlarstvi-parolek.cz/nase-sluzby/" TargetMode="External"/><Relationship Id="rId82" Type="http://schemas.openxmlformats.org/officeDocument/2006/relationships/image" Target="media/image59.png"/><Relationship Id="rId152" Type="http://schemas.openxmlformats.org/officeDocument/2006/relationships/image" Target="media/image129.jpeg"/><Relationship Id="rId173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hyperlink" Target="https://www.streetkolor.cz/www-streetkolor-cz/17x60ml-Wicked-detail-sada-I-d609.htm" TargetMode="External"/><Relationship Id="rId77" Type="http://schemas.openxmlformats.org/officeDocument/2006/relationships/image" Target="media/image54.jpeg"/><Relationship Id="rId100" Type="http://schemas.openxmlformats.org/officeDocument/2006/relationships/image" Target="media/image77.png"/><Relationship Id="rId105" Type="http://schemas.openxmlformats.org/officeDocument/2006/relationships/image" Target="media/image82.jpeg"/><Relationship Id="rId126" Type="http://schemas.openxmlformats.org/officeDocument/2006/relationships/image" Target="media/image103.png"/><Relationship Id="rId147" Type="http://schemas.openxmlformats.org/officeDocument/2006/relationships/image" Target="media/image124.png"/><Relationship Id="rId168" Type="http://schemas.openxmlformats.org/officeDocument/2006/relationships/hyperlink" Target="https://www.prusa3d.com/cs/stranka/prusaslicer_424/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peckamodel.cz/g3d2014-3d-pero-multipro-nastavce-rezani-foam-cutting" TargetMode="External"/><Relationship Id="rId72" Type="http://schemas.openxmlformats.org/officeDocument/2006/relationships/image" Target="media/image49.jpeg"/><Relationship Id="rId93" Type="http://schemas.openxmlformats.org/officeDocument/2006/relationships/image" Target="media/image70.jpeg"/><Relationship Id="rId98" Type="http://schemas.openxmlformats.org/officeDocument/2006/relationships/image" Target="media/image75.jpeg"/><Relationship Id="rId121" Type="http://schemas.openxmlformats.org/officeDocument/2006/relationships/image" Target="media/image98.jpeg"/><Relationship Id="rId142" Type="http://schemas.openxmlformats.org/officeDocument/2006/relationships/image" Target="media/image119.jpeg"/><Relationship Id="rId163" Type="http://schemas.openxmlformats.org/officeDocument/2006/relationships/hyperlink" Target="https://inkscape.org/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44.jpeg"/><Relationship Id="rId116" Type="http://schemas.openxmlformats.org/officeDocument/2006/relationships/image" Target="media/image93.jpeg"/><Relationship Id="rId137" Type="http://schemas.openxmlformats.org/officeDocument/2006/relationships/image" Target="media/image114.jpeg"/><Relationship Id="rId158" Type="http://schemas.openxmlformats.org/officeDocument/2006/relationships/hyperlink" Target="https://www.youtube.com/watch?v=U9pNSZY1LBs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hyperlink" Target="https://www.datart.cz/sada-extol-craft-vyrezavacich-nozu-91350.html?gclid=CjwKCAjw682TBhATEiwA9crl36fGtscRJYxzmJFhhXOD70hOOgQ83ZeclTachO4t864jfjp_2DtfzRoCGV8QAvD_BwE" TargetMode="External"/><Relationship Id="rId83" Type="http://schemas.openxmlformats.org/officeDocument/2006/relationships/image" Target="media/image60.jpeg"/><Relationship Id="rId88" Type="http://schemas.openxmlformats.org/officeDocument/2006/relationships/image" Target="media/image65.jpeg"/><Relationship Id="rId111" Type="http://schemas.openxmlformats.org/officeDocument/2006/relationships/image" Target="media/image88.jpeg"/><Relationship Id="rId132" Type="http://schemas.openxmlformats.org/officeDocument/2006/relationships/image" Target="media/image109.jpeg"/><Relationship Id="rId153" Type="http://schemas.openxmlformats.org/officeDocument/2006/relationships/image" Target="media/image130.jpeg"/><Relationship Id="rId17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A81678-75A1-4C24-BACB-FC5855718F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DigiME_hl_papir_sablona-CZ-5.dotx</Template>
  <TotalTime>354</TotalTime>
  <Pages>53</Pages>
  <Words>3703</Words>
  <Characters>21852</Characters>
  <Application>Microsoft Office Word</Application>
  <DocSecurity>0</DocSecurity>
  <Lines>182</Lines>
  <Paragraphs>51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VysocinaEducation</dc:creator>
  <cp:keywords/>
  <dc:description/>
  <cp:lastModifiedBy>David</cp:lastModifiedBy>
  <cp:revision>10</cp:revision>
  <cp:lastPrinted>2022-11-06T20:05:00Z</cp:lastPrinted>
  <dcterms:created xsi:type="dcterms:W3CDTF">2022-06-02T11:02:00Z</dcterms:created>
  <dcterms:modified xsi:type="dcterms:W3CDTF">2022-11-06T20:06:00Z</dcterms:modified>
</cp:coreProperties>
</file>